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9DC783" w14:textId="77777777" w:rsidR="00AC28D1" w:rsidRDefault="00AC28D1" w:rsidP="00AC28D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Richard BRUGGE</w:t>
      </w:r>
      <w:r>
        <w:rPr>
          <w:rFonts w:cs="Times New Roman"/>
          <w:color w:val="282B30"/>
          <w:szCs w:val="24"/>
          <w:shd w:val="clear" w:color="auto" w:fill="FFFFFF"/>
        </w:rPr>
        <w:t xml:space="preserve">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45FBCD9F" w14:textId="77777777" w:rsidR="00AC28D1" w:rsidRDefault="00AC28D1" w:rsidP="00AC28D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680C2F37" w14:textId="77777777" w:rsidR="00AC28D1" w:rsidRDefault="00AC28D1" w:rsidP="00AC28D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67C44BF" w14:textId="77777777" w:rsidR="00AC28D1" w:rsidRDefault="00AC28D1" w:rsidP="00AC28D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8661F37" w14:textId="77777777" w:rsidR="00AC28D1" w:rsidRDefault="00AC28D1" w:rsidP="00AC28D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60C853ED" w14:textId="77777777" w:rsidR="00AC28D1" w:rsidRDefault="00AC28D1" w:rsidP="00AC28D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004887DD" w14:textId="77777777" w:rsidR="00AC28D1" w:rsidRPr="00065994" w:rsidRDefault="00AC28D1" w:rsidP="00AC28D1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7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7990D7D0" w14:textId="77777777" w:rsidR="00AC28D1" w:rsidRDefault="00AC28D1" w:rsidP="00AC28D1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44B43F0C" w14:textId="77777777" w:rsidR="00AC28D1" w:rsidRDefault="00AC28D1" w:rsidP="00AC28D1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</w:p>
    <w:p w14:paraId="51E39A95" w14:textId="77777777" w:rsidR="00AC28D1" w:rsidRDefault="00AC28D1" w:rsidP="00AC28D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3AE1D33" w14:textId="77777777" w:rsidR="00AC28D1" w:rsidRDefault="00AC28D1" w:rsidP="00AC28D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7 June 2024</w:t>
      </w:r>
    </w:p>
    <w:p w14:paraId="270EC2C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B68DBA" w14:textId="77777777" w:rsidR="00AC28D1" w:rsidRDefault="00AC28D1" w:rsidP="009139A6">
      <w:r>
        <w:separator/>
      </w:r>
    </w:p>
  </w:endnote>
  <w:endnote w:type="continuationSeparator" w:id="0">
    <w:p w14:paraId="12A95064" w14:textId="77777777" w:rsidR="00AC28D1" w:rsidRDefault="00AC28D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231FA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EF479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B2C2D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8AA41F" w14:textId="77777777" w:rsidR="00AC28D1" w:rsidRDefault="00AC28D1" w:rsidP="009139A6">
      <w:r>
        <w:separator/>
      </w:r>
    </w:p>
  </w:footnote>
  <w:footnote w:type="continuationSeparator" w:id="0">
    <w:p w14:paraId="5C2307DF" w14:textId="77777777" w:rsidR="00AC28D1" w:rsidRDefault="00AC28D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7E792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14D3F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E83D4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8D1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C28D1"/>
    <w:rsid w:val="00AE65F8"/>
    <w:rsid w:val="00B5443E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841DF"/>
  <w15:chartTrackingRefBased/>
  <w15:docId w15:val="{FE6AC4BA-E9D6-4F3C-AB26-598567910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2024-08-12T19:13:00Z</dcterms:created>
  <dcterms:modified xsi:type="dcterms:W3CDTF">2024-08-12T19:13:00Z</dcterms:modified>
</cp:coreProperties>
</file>