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BRUGGE,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Aug.1433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Goucester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lands</w:t>
      </w: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Richard More of Picket.</w:t>
      </w: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24-38)</w:t>
      </w: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B2821" w:rsidRDefault="00DB2821" w:rsidP="00DB28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DB28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821" w:rsidRDefault="00DB2821" w:rsidP="00E71FC3">
      <w:pPr>
        <w:spacing w:after="0" w:line="240" w:lineRule="auto"/>
      </w:pPr>
      <w:r>
        <w:separator/>
      </w:r>
    </w:p>
  </w:endnote>
  <w:endnote w:type="continuationSeparator" w:id="0">
    <w:p w:rsidR="00DB2821" w:rsidRDefault="00DB28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821" w:rsidRDefault="00DB2821" w:rsidP="00E71FC3">
      <w:pPr>
        <w:spacing w:after="0" w:line="240" w:lineRule="auto"/>
      </w:pPr>
      <w:r>
        <w:separator/>
      </w:r>
    </w:p>
  </w:footnote>
  <w:footnote w:type="continuationSeparator" w:id="0">
    <w:p w:rsidR="00DB2821" w:rsidRDefault="00DB28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821"/>
    <w:rsid w:val="00AB52E8"/>
    <w:rsid w:val="00B16D3F"/>
    <w:rsid w:val="00DB282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9D2E7"/>
  <w15:chartTrackingRefBased/>
  <w15:docId w15:val="{85622FF1-871D-4102-8ED3-465E3E24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2016-03-05T21:08:00Z</dcterms:created>
  <dcterms:modified xsi:type="dcterms:W3CDTF">2016-03-05T21:09:00Z</dcterms:modified>
</cp:coreProperties>
</file>