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8A03C6" w14:textId="3AFBD645" w:rsidR="006B2F86" w:rsidRDefault="006D193D" w:rsidP="00E71FC3">
      <w:pPr>
        <w:pStyle w:val="NoSpacing"/>
      </w:pPr>
      <w:r>
        <w:rPr>
          <w:u w:val="single"/>
        </w:rPr>
        <w:t>John BRUGGE</w:t>
      </w:r>
      <w:r>
        <w:t xml:space="preserve">      (fl.1446)</w:t>
      </w:r>
    </w:p>
    <w:p w14:paraId="6A57DE7E" w14:textId="2CF5F1C9" w:rsidR="006D193D" w:rsidRDefault="006D193D" w:rsidP="00E71FC3">
      <w:pPr>
        <w:pStyle w:val="NoSpacing"/>
      </w:pPr>
      <w:r>
        <w:t xml:space="preserve">of </w:t>
      </w:r>
      <w:proofErr w:type="spellStart"/>
      <w:r>
        <w:t>Bridgenorth</w:t>
      </w:r>
      <w:proofErr w:type="spellEnd"/>
      <w:r>
        <w:t>, Shropshire.</w:t>
      </w:r>
    </w:p>
    <w:p w14:paraId="41665CDA" w14:textId="0F04EFC4" w:rsidR="006D193D" w:rsidRDefault="006D193D" w:rsidP="00E71FC3">
      <w:pPr>
        <w:pStyle w:val="NoSpacing"/>
      </w:pPr>
    </w:p>
    <w:p w14:paraId="4B6EDA24" w14:textId="76B369CC" w:rsidR="006D193D" w:rsidRDefault="006D193D" w:rsidP="00E71FC3">
      <w:pPr>
        <w:pStyle w:val="NoSpacing"/>
      </w:pPr>
    </w:p>
    <w:p w14:paraId="463249F4" w14:textId="429DC6A4" w:rsidR="006D193D" w:rsidRDefault="006D193D" w:rsidP="006D193D">
      <w:pPr>
        <w:pStyle w:val="NoSpacing"/>
      </w:pPr>
      <w:r>
        <w:t xml:space="preserve">  9 May1446</w:t>
      </w:r>
      <w:r>
        <w:tab/>
        <w:t xml:space="preserve">He presented John Coly(q.v.) to the </w:t>
      </w:r>
      <w:proofErr w:type="spellStart"/>
      <w:r>
        <w:t>rectorship</w:t>
      </w:r>
      <w:proofErr w:type="spellEnd"/>
      <w:r>
        <w:t xml:space="preserve"> of </w:t>
      </w:r>
      <w:proofErr w:type="spellStart"/>
      <w:r>
        <w:t>Coreley</w:t>
      </w:r>
      <w:proofErr w:type="spellEnd"/>
      <w:r>
        <w:t>.</w:t>
      </w:r>
      <w:bookmarkStart w:id="0" w:name="_GoBack"/>
      <w:bookmarkEnd w:id="0"/>
    </w:p>
    <w:p w14:paraId="124C0211" w14:textId="77777777" w:rsidR="006D193D" w:rsidRDefault="006D193D" w:rsidP="006D193D">
      <w:pPr>
        <w:pStyle w:val="NoSpacing"/>
      </w:pPr>
      <w:r>
        <w:tab/>
      </w:r>
      <w:r>
        <w:tab/>
        <w:t>(</w:t>
      </w:r>
      <w:hyperlink r:id="rId6" w:history="1">
        <w:r w:rsidRPr="007F7FD7">
          <w:rPr>
            <w:rStyle w:val="Hyperlink"/>
          </w:rPr>
          <w:t>www.melocki.org.uk/diocese/Credenhill.html</w:t>
        </w:r>
      </w:hyperlink>
      <w:r>
        <w:t>)</w:t>
      </w:r>
    </w:p>
    <w:p w14:paraId="08F7F349" w14:textId="77777777" w:rsidR="006D193D" w:rsidRDefault="006D193D" w:rsidP="006D193D">
      <w:pPr>
        <w:pStyle w:val="NoSpacing"/>
      </w:pPr>
    </w:p>
    <w:p w14:paraId="2B3CF856" w14:textId="77777777" w:rsidR="006D193D" w:rsidRDefault="006D193D" w:rsidP="006D193D">
      <w:pPr>
        <w:pStyle w:val="NoSpacing"/>
      </w:pPr>
    </w:p>
    <w:p w14:paraId="5D0FB349" w14:textId="77777777" w:rsidR="006D193D" w:rsidRPr="000B537F" w:rsidRDefault="006D193D" w:rsidP="006D193D">
      <w:pPr>
        <w:pStyle w:val="NoSpacing"/>
      </w:pPr>
      <w:r>
        <w:t>4 March 2020</w:t>
      </w:r>
    </w:p>
    <w:p w14:paraId="13E90CFD" w14:textId="3E5DF2A1" w:rsidR="006D193D" w:rsidRPr="006D193D" w:rsidRDefault="006D193D" w:rsidP="00E71FC3">
      <w:pPr>
        <w:pStyle w:val="NoSpacing"/>
      </w:pPr>
    </w:p>
    <w:sectPr w:rsidR="006D193D" w:rsidRPr="006D193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3A0BA1" w14:textId="77777777" w:rsidR="006D193D" w:rsidRDefault="006D193D" w:rsidP="00E71FC3">
      <w:pPr>
        <w:spacing w:after="0" w:line="240" w:lineRule="auto"/>
      </w:pPr>
      <w:r>
        <w:separator/>
      </w:r>
    </w:p>
  </w:endnote>
  <w:endnote w:type="continuationSeparator" w:id="0">
    <w:p w14:paraId="0239A104" w14:textId="77777777" w:rsidR="006D193D" w:rsidRDefault="006D193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F0F213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5BDEF7" w14:textId="77777777" w:rsidR="006D193D" w:rsidRDefault="006D193D" w:rsidP="00E71FC3">
      <w:pPr>
        <w:spacing w:after="0" w:line="240" w:lineRule="auto"/>
      </w:pPr>
      <w:r>
        <w:separator/>
      </w:r>
    </w:p>
  </w:footnote>
  <w:footnote w:type="continuationSeparator" w:id="0">
    <w:p w14:paraId="75FB6ADF" w14:textId="77777777" w:rsidR="006D193D" w:rsidRDefault="006D193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93D"/>
    <w:rsid w:val="001A7C09"/>
    <w:rsid w:val="00577BD5"/>
    <w:rsid w:val="006A1F77"/>
    <w:rsid w:val="006D193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F9FD8"/>
  <w15:chartTrackingRefBased/>
  <w15:docId w15:val="{87310D6C-EAE0-4A1E-823C-A7B65CE69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D19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Credenhill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2020-03-04T21:33:00Z</dcterms:created>
  <dcterms:modified xsi:type="dcterms:W3CDTF">2020-03-04T21:35:00Z</dcterms:modified>
</cp:coreProperties>
</file>