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EC7" w:rsidRDefault="003E5EC7" w:rsidP="003E5E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BRUGGE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E5EC7" w:rsidRDefault="003E5EC7" w:rsidP="003E5E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Bishop’s Castle, Shropshire. Gentleman.</w:t>
      </w:r>
    </w:p>
    <w:p w:rsidR="003E5EC7" w:rsidRDefault="003E5EC7" w:rsidP="003E5EC7">
      <w:pPr>
        <w:rPr>
          <w:rFonts w:ascii="Times New Roman" w:hAnsi="Times New Roman" w:cs="Times New Roman"/>
        </w:rPr>
      </w:pPr>
    </w:p>
    <w:p w:rsidR="003E5EC7" w:rsidRDefault="003E5EC7" w:rsidP="003E5EC7">
      <w:pPr>
        <w:rPr>
          <w:rFonts w:ascii="Times New Roman" w:hAnsi="Times New Roman" w:cs="Times New Roman"/>
        </w:rPr>
      </w:pPr>
    </w:p>
    <w:p w:rsidR="003E5EC7" w:rsidRDefault="003E5EC7" w:rsidP="003E5E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Dudston</w:t>
      </w:r>
      <w:proofErr w:type="spellEnd"/>
      <w:r>
        <w:rPr>
          <w:rFonts w:ascii="Times New Roman" w:hAnsi="Times New Roman" w:cs="Times New Roman"/>
        </w:rPr>
        <w:t xml:space="preserve"> of More(q.v.) brought a plaint of debt against him.</w:t>
      </w:r>
    </w:p>
    <w:p w:rsidR="003E5EC7" w:rsidRDefault="003E5EC7" w:rsidP="003E5EC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E5EC7" w:rsidRDefault="003E5EC7" w:rsidP="003E5EC7">
      <w:pPr>
        <w:rPr>
          <w:rFonts w:ascii="Times New Roman" w:hAnsi="Times New Roman" w:cs="Times New Roman"/>
        </w:rPr>
      </w:pPr>
    </w:p>
    <w:p w:rsidR="003E5EC7" w:rsidRDefault="003E5EC7" w:rsidP="003E5EC7">
      <w:pPr>
        <w:rPr>
          <w:rFonts w:ascii="Times New Roman" w:hAnsi="Times New Roman" w:cs="Times New Roman"/>
        </w:rPr>
      </w:pPr>
    </w:p>
    <w:p w:rsidR="003E5EC7" w:rsidRDefault="003E5EC7" w:rsidP="003E5E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September 2017</w:t>
      </w:r>
    </w:p>
    <w:p w:rsidR="006B2F86" w:rsidRPr="00E71FC3" w:rsidRDefault="003E5E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EC7" w:rsidRDefault="003E5EC7" w:rsidP="00E71FC3">
      <w:r>
        <w:separator/>
      </w:r>
    </w:p>
  </w:endnote>
  <w:endnote w:type="continuationSeparator" w:id="0">
    <w:p w:rsidR="003E5EC7" w:rsidRDefault="003E5E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EC7" w:rsidRDefault="003E5EC7" w:rsidP="00E71FC3">
      <w:r>
        <w:separator/>
      </w:r>
    </w:p>
  </w:footnote>
  <w:footnote w:type="continuationSeparator" w:id="0">
    <w:p w:rsidR="003E5EC7" w:rsidRDefault="003E5E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EC7"/>
    <w:rsid w:val="001A7C09"/>
    <w:rsid w:val="003E5E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F8480-443C-495F-BF16-9C309199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5E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E5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2017-09-28T19:41:00Z</dcterms:created>
  <dcterms:modified xsi:type="dcterms:W3CDTF">2017-09-28T19:41:00Z</dcterms:modified>
</cp:coreProperties>
</file>