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6A514" w14:textId="77777777" w:rsidR="00E2149B" w:rsidRDefault="00E2149B" w:rsidP="00E214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BRUGGE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3B27BCD8" w14:textId="77777777" w:rsidR="00E2149B" w:rsidRDefault="00E2149B" w:rsidP="00E214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Alverton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E84765E" w14:textId="77777777" w:rsidR="00E2149B" w:rsidRDefault="00E2149B" w:rsidP="00E2149B">
      <w:pPr>
        <w:rPr>
          <w:rFonts w:ascii="Times New Roman" w:hAnsi="Times New Roman" w:cs="Times New Roman"/>
          <w:sz w:val="24"/>
          <w:szCs w:val="24"/>
        </w:rPr>
      </w:pPr>
    </w:p>
    <w:p w14:paraId="3ABDF46D" w14:textId="77777777" w:rsidR="00E2149B" w:rsidRDefault="00E2149B" w:rsidP="00E2149B">
      <w:pPr>
        <w:rPr>
          <w:rFonts w:ascii="Times New Roman" w:hAnsi="Times New Roman" w:cs="Times New Roman"/>
          <w:sz w:val="24"/>
          <w:szCs w:val="24"/>
        </w:rPr>
      </w:pPr>
    </w:p>
    <w:p w14:paraId="2456D23D" w14:textId="77777777" w:rsidR="00E2149B" w:rsidRDefault="00E2149B" w:rsidP="00E214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31CC436E" w14:textId="77777777" w:rsidR="00E2149B" w:rsidRDefault="00E2149B" w:rsidP="00E214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0443A191" w14:textId="77777777" w:rsidR="00E2149B" w:rsidRDefault="00E2149B" w:rsidP="00E214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Staffordshire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</w:p>
    <w:p w14:paraId="3199D98B" w14:textId="77777777" w:rsidR="00E2149B" w:rsidRDefault="00E2149B" w:rsidP="00E2149B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763B873A" w14:textId="77777777" w:rsidR="00E2149B" w:rsidRDefault="00E2149B" w:rsidP="00E2149B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64BFC530" w14:textId="77777777" w:rsidR="00E2149B" w:rsidRDefault="00E2149B" w:rsidP="00E2149B">
      <w:pPr>
        <w:rPr>
          <w:rFonts w:ascii="Times New Roman" w:hAnsi="Times New Roman" w:cs="Times New Roman"/>
          <w:sz w:val="24"/>
          <w:szCs w:val="24"/>
        </w:rPr>
      </w:pPr>
    </w:p>
    <w:p w14:paraId="2BFCABDD" w14:textId="77777777" w:rsidR="00E2149B" w:rsidRDefault="00E2149B" w:rsidP="00E2149B">
      <w:pPr>
        <w:rPr>
          <w:rFonts w:ascii="Times New Roman" w:hAnsi="Times New Roman" w:cs="Times New Roman"/>
          <w:sz w:val="24"/>
          <w:szCs w:val="24"/>
        </w:rPr>
      </w:pPr>
    </w:p>
    <w:p w14:paraId="175A0691" w14:textId="77777777" w:rsidR="00E2149B" w:rsidRDefault="00E2149B" w:rsidP="00E214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2021</w:t>
      </w:r>
    </w:p>
    <w:p w14:paraId="73BAB4E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65F95" w14:textId="77777777" w:rsidR="00E2149B" w:rsidRDefault="00E2149B" w:rsidP="009139A6">
      <w:r>
        <w:separator/>
      </w:r>
    </w:p>
  </w:endnote>
  <w:endnote w:type="continuationSeparator" w:id="0">
    <w:p w14:paraId="7F147FE1" w14:textId="77777777" w:rsidR="00E2149B" w:rsidRDefault="00E214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61C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D672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AA4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453B0" w14:textId="77777777" w:rsidR="00E2149B" w:rsidRDefault="00E2149B" w:rsidP="009139A6">
      <w:r>
        <w:separator/>
      </w:r>
    </w:p>
  </w:footnote>
  <w:footnote w:type="continuationSeparator" w:id="0">
    <w:p w14:paraId="398C6902" w14:textId="77777777" w:rsidR="00E2149B" w:rsidRDefault="00E214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C0E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651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18E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49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2149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737F1"/>
  <w15:chartTrackingRefBased/>
  <w15:docId w15:val="{B1A5F49B-3FDC-4955-9DF0-400ADEDD2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49B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2022-07-09T20:33:00Z</dcterms:created>
  <dcterms:modified xsi:type="dcterms:W3CDTF">2022-07-09T20:33:00Z</dcterms:modified>
</cp:coreProperties>
</file>