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D6E" w:rsidRDefault="002E1D6E" w:rsidP="002E1D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BRUGGE, junior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2E1D6E" w:rsidRDefault="002E1D6E" w:rsidP="002E1D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1D6E" w:rsidRDefault="002E1D6E" w:rsidP="002E1D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1D6E" w:rsidRDefault="002E1D6E" w:rsidP="002E1D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Aug.1433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Goucester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into lands</w:t>
      </w:r>
    </w:p>
    <w:p w:rsidR="002E1D6E" w:rsidRDefault="002E1D6E" w:rsidP="002E1D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Richard More of Picket.</w:t>
      </w:r>
    </w:p>
    <w:p w:rsidR="002E1D6E" w:rsidRDefault="002E1D6E" w:rsidP="002E1D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24-38)</w:t>
      </w:r>
    </w:p>
    <w:p w:rsidR="002E1D6E" w:rsidRDefault="002E1D6E" w:rsidP="002E1D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1D6E" w:rsidRDefault="002E1D6E" w:rsidP="002E1D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2E1D6E" w:rsidRDefault="002E1D6E" w:rsidP="002E1D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March 2016</w:t>
      </w:r>
      <w:bookmarkStart w:id="0" w:name="_GoBack"/>
      <w:bookmarkEnd w:id="0"/>
    </w:p>
    <w:sectPr w:rsidR="006B2F86" w:rsidRPr="002E1D6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1D6E" w:rsidRDefault="002E1D6E" w:rsidP="00E71FC3">
      <w:pPr>
        <w:spacing w:after="0" w:line="240" w:lineRule="auto"/>
      </w:pPr>
      <w:r>
        <w:separator/>
      </w:r>
    </w:p>
  </w:endnote>
  <w:endnote w:type="continuationSeparator" w:id="0">
    <w:p w:rsidR="002E1D6E" w:rsidRDefault="002E1D6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1D6E" w:rsidRDefault="002E1D6E" w:rsidP="00E71FC3">
      <w:pPr>
        <w:spacing w:after="0" w:line="240" w:lineRule="auto"/>
      </w:pPr>
      <w:r>
        <w:separator/>
      </w:r>
    </w:p>
  </w:footnote>
  <w:footnote w:type="continuationSeparator" w:id="0">
    <w:p w:rsidR="002E1D6E" w:rsidRDefault="002E1D6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D6E"/>
    <w:rsid w:val="002E1D6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870B7"/>
  <w15:chartTrackingRefBased/>
  <w15:docId w15:val="{AC047454-F792-48EF-93B2-17A6C511E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2016-03-05T21:12:00Z</dcterms:created>
  <dcterms:modified xsi:type="dcterms:W3CDTF">2016-03-05T21:13:00Z</dcterms:modified>
</cp:coreProperties>
</file>