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10D4F" w14:textId="77777777" w:rsidR="000A5738" w:rsidRDefault="000A5738" w:rsidP="000A57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BRUGGE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fl.1416-17)</w:t>
      </w:r>
    </w:p>
    <w:p w14:paraId="60F85741" w14:textId="77777777" w:rsidR="000A5738" w:rsidRDefault="000A5738" w:rsidP="000A57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Blean, Kent.</w:t>
      </w:r>
    </w:p>
    <w:p w14:paraId="3238445D" w14:textId="77777777" w:rsidR="000A5738" w:rsidRDefault="000A5738" w:rsidP="000A5738">
      <w:pPr>
        <w:pStyle w:val="NoSpacing"/>
        <w:rPr>
          <w:rFonts w:cs="Times New Roman"/>
          <w:szCs w:val="24"/>
        </w:rPr>
      </w:pPr>
    </w:p>
    <w:p w14:paraId="33A35EE8" w14:textId="77777777" w:rsidR="000A5738" w:rsidRDefault="000A5738" w:rsidP="000A5738">
      <w:pPr>
        <w:pStyle w:val="NoSpacing"/>
        <w:rPr>
          <w:rFonts w:cs="Times New Roman"/>
          <w:szCs w:val="24"/>
        </w:rPr>
      </w:pPr>
    </w:p>
    <w:p w14:paraId="1D7CA9D3" w14:textId="77777777" w:rsidR="000A5738" w:rsidRDefault="000A5738" w:rsidP="000A57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He became </w:t>
      </w:r>
      <w:proofErr w:type="gramStart"/>
      <w:r>
        <w:rPr>
          <w:rFonts w:cs="Times New Roman"/>
          <w:szCs w:val="24"/>
        </w:rPr>
        <w:t>the Vicar</w:t>
      </w:r>
      <w:proofErr w:type="gramEnd"/>
      <w:r>
        <w:rPr>
          <w:rFonts w:cs="Times New Roman"/>
          <w:szCs w:val="24"/>
        </w:rPr>
        <w:t>.</w:t>
      </w:r>
    </w:p>
    <w:p w14:paraId="528BB853" w14:textId="77777777" w:rsidR="000A5738" w:rsidRDefault="000A5738" w:rsidP="000A57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(information from the display board in Blean Church)</w:t>
      </w:r>
    </w:p>
    <w:p w14:paraId="552B3C97" w14:textId="77777777" w:rsidR="000A5738" w:rsidRDefault="000A5738" w:rsidP="000A5738">
      <w:pPr>
        <w:pStyle w:val="NoSpacing"/>
        <w:rPr>
          <w:rFonts w:cs="Times New Roman"/>
          <w:szCs w:val="24"/>
        </w:rPr>
      </w:pPr>
    </w:p>
    <w:p w14:paraId="76C05108" w14:textId="77777777" w:rsidR="000A5738" w:rsidRDefault="000A5738" w:rsidP="000A5738">
      <w:pPr>
        <w:pStyle w:val="NoSpacing"/>
        <w:rPr>
          <w:rFonts w:cs="Times New Roman"/>
          <w:szCs w:val="24"/>
        </w:rPr>
      </w:pPr>
    </w:p>
    <w:p w14:paraId="4AF19A7D" w14:textId="77777777" w:rsidR="000A5738" w:rsidRDefault="000A5738" w:rsidP="000A57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74EF5E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01FF1" w14:textId="77777777" w:rsidR="000A5738" w:rsidRDefault="000A5738" w:rsidP="009139A6">
      <w:r>
        <w:separator/>
      </w:r>
    </w:p>
  </w:endnote>
  <w:endnote w:type="continuationSeparator" w:id="0">
    <w:p w14:paraId="5A179A75" w14:textId="77777777" w:rsidR="000A5738" w:rsidRDefault="000A57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EC1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936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D62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6E291" w14:textId="77777777" w:rsidR="000A5738" w:rsidRDefault="000A5738" w:rsidP="009139A6">
      <w:r>
        <w:separator/>
      </w:r>
    </w:p>
  </w:footnote>
  <w:footnote w:type="continuationSeparator" w:id="0">
    <w:p w14:paraId="3A0710DD" w14:textId="77777777" w:rsidR="000A5738" w:rsidRDefault="000A57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38F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391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CDD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8"/>
    <w:rsid w:val="000666E0"/>
    <w:rsid w:val="000A5738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2688B"/>
  <w15:chartTrackingRefBased/>
  <w15:docId w15:val="{4E5D3536-CE2F-46AE-B3D7-37C94F33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2024-12-18T19:30:00Z</dcterms:created>
  <dcterms:modified xsi:type="dcterms:W3CDTF">2024-12-18T19:30:00Z</dcterms:modified>
</cp:coreProperties>
</file>