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A130C5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30C5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30C5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lands</w:t>
      </w:r>
    </w:p>
    <w:p w:rsidR="00A130C5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Philip Vaughan(q.v.).</w:t>
      </w:r>
    </w:p>
    <w:p w:rsidR="00A130C5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24-22)</w:t>
      </w:r>
    </w:p>
    <w:p w:rsidR="00A130C5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30C5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30C5" w:rsidRPr="00A130C5" w:rsidRDefault="00A130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2016</w:t>
      </w:r>
      <w:bookmarkStart w:id="0" w:name="_GoBack"/>
      <w:bookmarkEnd w:id="0"/>
    </w:p>
    <w:sectPr w:rsidR="00A130C5" w:rsidRPr="00A130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0C5" w:rsidRDefault="00A130C5" w:rsidP="00564E3C">
      <w:pPr>
        <w:spacing w:after="0" w:line="240" w:lineRule="auto"/>
      </w:pPr>
      <w:r>
        <w:separator/>
      </w:r>
    </w:p>
  </w:endnote>
  <w:endnote w:type="continuationSeparator" w:id="0">
    <w:p w:rsidR="00A130C5" w:rsidRDefault="00A130C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130C5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0C5" w:rsidRDefault="00A130C5" w:rsidP="00564E3C">
      <w:pPr>
        <w:spacing w:after="0" w:line="240" w:lineRule="auto"/>
      </w:pPr>
      <w:r>
        <w:separator/>
      </w:r>
    </w:p>
  </w:footnote>
  <w:footnote w:type="continuationSeparator" w:id="0">
    <w:p w:rsidR="00A130C5" w:rsidRDefault="00A130C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C5"/>
    <w:rsid w:val="00372DC6"/>
    <w:rsid w:val="00564E3C"/>
    <w:rsid w:val="0064591D"/>
    <w:rsid w:val="00A130C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50CEC"/>
  <w15:chartTrackingRefBased/>
  <w15:docId w15:val="{B06E5F2C-7987-49B2-9207-AEB68ACF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2016-01-30T21:39:00Z</dcterms:created>
  <dcterms:modified xsi:type="dcterms:W3CDTF">2016-01-30T21:42:00Z</dcterms:modified>
</cp:coreProperties>
</file>