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9C3" w:rsidRDefault="003D59C3" w:rsidP="003D59C3">
      <w:pPr>
        <w:pStyle w:val="NoSpacing"/>
      </w:pPr>
      <w:r>
        <w:rPr>
          <w:u w:val="single"/>
        </w:rPr>
        <w:t>John BRUGGE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3D59C3" w:rsidRDefault="003D59C3" w:rsidP="003D59C3">
      <w:pPr>
        <w:pStyle w:val="NoSpacing"/>
      </w:pPr>
    </w:p>
    <w:p w:rsidR="003D59C3" w:rsidRDefault="003D59C3" w:rsidP="003D59C3">
      <w:pPr>
        <w:pStyle w:val="NoSpacing"/>
      </w:pPr>
    </w:p>
    <w:p w:rsidR="003D59C3" w:rsidRDefault="003D59C3" w:rsidP="003D59C3">
      <w:pPr>
        <w:pStyle w:val="NoSpacing"/>
      </w:pPr>
      <w:r>
        <w:t>14 Jan.1429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Shrewsbury into </w:t>
      </w:r>
    </w:p>
    <w:p w:rsidR="003D59C3" w:rsidRDefault="003D59C3" w:rsidP="003D59C3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 in Shropshire.</w:t>
      </w:r>
    </w:p>
    <w:p w:rsidR="003D59C3" w:rsidRDefault="003D59C3" w:rsidP="003D59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23-42)</w:t>
      </w:r>
    </w:p>
    <w:p w:rsidR="003D59C3" w:rsidRDefault="003D59C3" w:rsidP="003D59C3">
      <w:pPr>
        <w:pStyle w:val="NoSpacing"/>
      </w:pPr>
    </w:p>
    <w:p w:rsidR="003D59C3" w:rsidRDefault="003D59C3" w:rsidP="003D59C3">
      <w:pPr>
        <w:pStyle w:val="NoSpacing"/>
      </w:pPr>
    </w:p>
    <w:p w:rsidR="003D59C3" w:rsidRPr="00973E84" w:rsidRDefault="003D59C3" w:rsidP="003D59C3">
      <w:pPr>
        <w:pStyle w:val="NoSpacing"/>
      </w:pPr>
      <w:r>
        <w:t>9 July 2017</w:t>
      </w:r>
    </w:p>
    <w:p w:rsidR="006B2F86" w:rsidRPr="003D59C3" w:rsidRDefault="003D59C3" w:rsidP="00E71FC3">
      <w:pPr>
        <w:pStyle w:val="NoSpacing"/>
      </w:pPr>
      <w:bookmarkStart w:id="0" w:name="_GoBack"/>
      <w:bookmarkEnd w:id="0"/>
    </w:p>
    <w:sectPr w:rsidR="006B2F86" w:rsidRPr="003D59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9C3" w:rsidRDefault="003D59C3" w:rsidP="00E71FC3">
      <w:pPr>
        <w:spacing w:after="0" w:line="240" w:lineRule="auto"/>
      </w:pPr>
      <w:r>
        <w:separator/>
      </w:r>
    </w:p>
  </w:endnote>
  <w:endnote w:type="continuationSeparator" w:id="0">
    <w:p w:rsidR="003D59C3" w:rsidRDefault="003D59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9C3" w:rsidRDefault="003D59C3" w:rsidP="00E71FC3">
      <w:pPr>
        <w:spacing w:after="0" w:line="240" w:lineRule="auto"/>
      </w:pPr>
      <w:r>
        <w:separator/>
      </w:r>
    </w:p>
  </w:footnote>
  <w:footnote w:type="continuationSeparator" w:id="0">
    <w:p w:rsidR="003D59C3" w:rsidRDefault="003D59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C3"/>
    <w:rsid w:val="001A7C09"/>
    <w:rsid w:val="003D59C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91674"/>
  <w15:chartTrackingRefBased/>
  <w15:docId w15:val="{BD3CA88B-CD09-4351-A51F-F084FAE0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2017-07-09T17:45:00Z</dcterms:created>
  <dcterms:modified xsi:type="dcterms:W3CDTF">2017-07-09T17:46:00Z</dcterms:modified>
</cp:coreProperties>
</file>