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AE8F1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2C875F50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</w:p>
    <w:p w14:paraId="606039E8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</w:p>
    <w:p w14:paraId="669A5BCF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Mar.1413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Shropshire.</w:t>
      </w:r>
    </w:p>
    <w:p w14:paraId="4AC10EEE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1413-22 p.5)</w:t>
      </w:r>
    </w:p>
    <w:p w14:paraId="6B66AE87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</w:p>
    <w:p w14:paraId="5D426ABA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</w:p>
    <w:p w14:paraId="58053ACF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</w:p>
    <w:p w14:paraId="5BADFDDA" w14:textId="77777777" w:rsidR="008E12C7" w:rsidRDefault="008E12C7" w:rsidP="008E1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2021</w:t>
      </w:r>
    </w:p>
    <w:p w14:paraId="5FF4EE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71411" w14:textId="77777777" w:rsidR="008E12C7" w:rsidRDefault="008E12C7" w:rsidP="009139A6">
      <w:r>
        <w:separator/>
      </w:r>
    </w:p>
  </w:endnote>
  <w:endnote w:type="continuationSeparator" w:id="0">
    <w:p w14:paraId="02C0BE33" w14:textId="77777777" w:rsidR="008E12C7" w:rsidRDefault="008E12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60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FE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319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E5994" w14:textId="77777777" w:rsidR="008E12C7" w:rsidRDefault="008E12C7" w:rsidP="009139A6">
      <w:r>
        <w:separator/>
      </w:r>
    </w:p>
  </w:footnote>
  <w:footnote w:type="continuationSeparator" w:id="0">
    <w:p w14:paraId="1EC7ACDC" w14:textId="77777777" w:rsidR="008E12C7" w:rsidRDefault="008E12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352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43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811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C7"/>
    <w:rsid w:val="000666E0"/>
    <w:rsid w:val="002510B7"/>
    <w:rsid w:val="005C130B"/>
    <w:rsid w:val="00826F5C"/>
    <w:rsid w:val="008E12C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449AD"/>
  <w15:chartTrackingRefBased/>
  <w15:docId w15:val="{0920201D-40F9-451E-88C5-07A55AEA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2C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2021-09-15T18:06:00Z</dcterms:created>
  <dcterms:modified xsi:type="dcterms:W3CDTF">2021-09-15T18:06:00Z</dcterms:modified>
</cp:coreProperties>
</file>