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4B70" w14:textId="241F1E61" w:rsidR="00BA00AB" w:rsidRDefault="00F745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BRUGGE</w:t>
      </w:r>
      <w:r>
        <w:rPr>
          <w:rFonts w:cs="Times New Roman"/>
          <w:szCs w:val="24"/>
        </w:rPr>
        <w:t xml:space="preserve">       (d.ca.1444)</w:t>
      </w:r>
    </w:p>
    <w:p w14:paraId="39F93094" w14:textId="77777777" w:rsidR="00F74574" w:rsidRDefault="00F74574" w:rsidP="009139A6">
      <w:pPr>
        <w:pStyle w:val="NoSpacing"/>
        <w:rPr>
          <w:rFonts w:cs="Times New Roman"/>
          <w:szCs w:val="24"/>
        </w:rPr>
      </w:pPr>
    </w:p>
    <w:p w14:paraId="77AABF38" w14:textId="77777777" w:rsidR="00F74574" w:rsidRDefault="00F74574" w:rsidP="009139A6">
      <w:pPr>
        <w:pStyle w:val="NoSpacing"/>
        <w:rPr>
          <w:rFonts w:cs="Times New Roman"/>
          <w:szCs w:val="24"/>
        </w:rPr>
      </w:pPr>
    </w:p>
    <w:p w14:paraId="213175DF" w14:textId="42B4F103" w:rsidR="00F74574" w:rsidRDefault="00F745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Jun.1444</w:t>
      </w:r>
      <w:r>
        <w:rPr>
          <w:rFonts w:cs="Times New Roman"/>
          <w:szCs w:val="24"/>
        </w:rPr>
        <w:tab/>
        <w:t>Writ of diem clausit extremum to the Escheator of Shropshire.</w:t>
      </w:r>
    </w:p>
    <w:p w14:paraId="2A6B7DB5" w14:textId="7FB16B89" w:rsidR="00F74574" w:rsidRDefault="00F745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 1437-45 p.295)</w:t>
      </w:r>
    </w:p>
    <w:p w14:paraId="03B91001" w14:textId="77777777" w:rsidR="00F74574" w:rsidRDefault="00F74574" w:rsidP="009139A6">
      <w:pPr>
        <w:pStyle w:val="NoSpacing"/>
        <w:rPr>
          <w:rFonts w:cs="Times New Roman"/>
          <w:szCs w:val="24"/>
        </w:rPr>
      </w:pPr>
    </w:p>
    <w:p w14:paraId="537C16AA" w14:textId="77777777" w:rsidR="00F74574" w:rsidRDefault="00F74574" w:rsidP="009139A6">
      <w:pPr>
        <w:pStyle w:val="NoSpacing"/>
        <w:rPr>
          <w:rFonts w:cs="Times New Roman"/>
          <w:szCs w:val="24"/>
        </w:rPr>
      </w:pPr>
    </w:p>
    <w:p w14:paraId="3E2C484D" w14:textId="1200DE95" w:rsidR="00F74574" w:rsidRPr="00F74574" w:rsidRDefault="00F745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sectPr w:rsidR="00F74574" w:rsidRPr="00F745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F8C15" w14:textId="77777777" w:rsidR="00F74574" w:rsidRDefault="00F74574" w:rsidP="009139A6">
      <w:r>
        <w:separator/>
      </w:r>
    </w:p>
  </w:endnote>
  <w:endnote w:type="continuationSeparator" w:id="0">
    <w:p w14:paraId="70FF6CE0" w14:textId="77777777" w:rsidR="00F74574" w:rsidRDefault="00F745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98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AA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80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2B9F7" w14:textId="77777777" w:rsidR="00F74574" w:rsidRDefault="00F74574" w:rsidP="009139A6">
      <w:r>
        <w:separator/>
      </w:r>
    </w:p>
  </w:footnote>
  <w:footnote w:type="continuationSeparator" w:id="0">
    <w:p w14:paraId="0666E49B" w14:textId="77777777" w:rsidR="00F74574" w:rsidRDefault="00F745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8D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55C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8D0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7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61B58"/>
  <w15:chartTrackingRefBased/>
  <w15:docId w15:val="{C727A31C-D562-4726-AF56-64BF6A4D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2023-08-29T06:38:00Z</dcterms:created>
  <dcterms:modified xsi:type="dcterms:W3CDTF">2023-08-29T06:44:00Z</dcterms:modified>
</cp:coreProperties>
</file>