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4283" w:rsidRDefault="007546D6" w:rsidP="006942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BRUGGE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694283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694283">
        <w:rPr>
          <w:rFonts w:ascii="Times New Roman" w:hAnsi="Times New Roman" w:cs="Times New Roman"/>
          <w:sz w:val="24"/>
          <w:szCs w:val="24"/>
        </w:rPr>
        <w:t>fl.1419)</w:t>
      </w:r>
    </w:p>
    <w:p w:rsidR="00694283" w:rsidRDefault="00694283" w:rsidP="006942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94283" w:rsidRDefault="00694283" w:rsidP="006942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94283" w:rsidRDefault="00694283" w:rsidP="006942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Feb.1419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Southwark, Surrey,</w:t>
      </w:r>
    </w:p>
    <w:p w:rsidR="00694283" w:rsidRDefault="00694283" w:rsidP="006942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the late George </w:t>
      </w:r>
      <w:proofErr w:type="spellStart"/>
      <w:r>
        <w:rPr>
          <w:rFonts w:ascii="Times New Roman" w:hAnsi="Times New Roman" w:cs="Times New Roman"/>
          <w:sz w:val="24"/>
          <w:szCs w:val="24"/>
        </w:rPr>
        <w:t>Brewes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694283" w:rsidRDefault="00694283" w:rsidP="006942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21-139)</w:t>
      </w:r>
    </w:p>
    <w:p w:rsidR="00694283" w:rsidRDefault="00694283" w:rsidP="006942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94283" w:rsidRDefault="00694283" w:rsidP="006942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7546D6" w:rsidRDefault="00694283" w:rsidP="006942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December 2015</w:t>
      </w:r>
      <w:bookmarkStart w:id="0" w:name="_GoBack"/>
      <w:bookmarkEnd w:id="0"/>
    </w:p>
    <w:sectPr w:rsidR="00DD5B8A" w:rsidRPr="007546D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46D6" w:rsidRDefault="007546D6" w:rsidP="00564E3C">
      <w:pPr>
        <w:spacing w:after="0" w:line="240" w:lineRule="auto"/>
      </w:pPr>
      <w:r>
        <w:separator/>
      </w:r>
    </w:p>
  </w:endnote>
  <w:endnote w:type="continuationSeparator" w:id="0">
    <w:p w:rsidR="007546D6" w:rsidRDefault="007546D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94283">
      <w:rPr>
        <w:rFonts w:ascii="Times New Roman" w:hAnsi="Times New Roman" w:cs="Times New Roman"/>
        <w:noProof/>
        <w:sz w:val="24"/>
        <w:szCs w:val="24"/>
      </w:rPr>
      <w:t>11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46D6" w:rsidRDefault="007546D6" w:rsidP="00564E3C">
      <w:pPr>
        <w:spacing w:after="0" w:line="240" w:lineRule="auto"/>
      </w:pPr>
      <w:r>
        <w:separator/>
      </w:r>
    </w:p>
  </w:footnote>
  <w:footnote w:type="continuationSeparator" w:id="0">
    <w:p w:rsidR="007546D6" w:rsidRDefault="007546D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6D6"/>
    <w:rsid w:val="00372DC6"/>
    <w:rsid w:val="00564E3C"/>
    <w:rsid w:val="0064591D"/>
    <w:rsid w:val="00694283"/>
    <w:rsid w:val="007546D6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3E51DA-AE74-492C-82B5-CAF6F6708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2015-12-11T20:50:00Z</dcterms:created>
  <dcterms:modified xsi:type="dcterms:W3CDTF">2015-12-11T20:56:00Z</dcterms:modified>
</cp:coreProperties>
</file>