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6BCA4" w14:textId="54D1D02C" w:rsidR="00BA00AB" w:rsidRDefault="00775B2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Edward BRUGGE</w:t>
      </w:r>
      <w:r>
        <w:rPr>
          <w:rFonts w:cs="Times New Roman"/>
          <w:szCs w:val="24"/>
        </w:rPr>
        <w:t xml:space="preserve">       (d.ca.1436)</w:t>
      </w:r>
    </w:p>
    <w:p w14:paraId="03548D12" w14:textId="77777777" w:rsidR="00775B2A" w:rsidRDefault="00775B2A" w:rsidP="009139A6">
      <w:pPr>
        <w:pStyle w:val="NoSpacing"/>
        <w:rPr>
          <w:rFonts w:cs="Times New Roman"/>
          <w:szCs w:val="24"/>
        </w:rPr>
      </w:pPr>
    </w:p>
    <w:p w14:paraId="73F7BD20" w14:textId="77777777" w:rsidR="00775B2A" w:rsidRDefault="00775B2A" w:rsidP="009139A6">
      <w:pPr>
        <w:pStyle w:val="NoSpacing"/>
        <w:rPr>
          <w:rFonts w:cs="Times New Roman"/>
          <w:szCs w:val="24"/>
        </w:rPr>
      </w:pPr>
    </w:p>
    <w:p w14:paraId="0C199775" w14:textId="141632BC" w:rsidR="00775B2A" w:rsidRDefault="00775B2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Sep.1436</w:t>
      </w:r>
      <w:r>
        <w:rPr>
          <w:rFonts w:cs="Times New Roman"/>
          <w:szCs w:val="24"/>
        </w:rPr>
        <w:tab/>
        <w:t>Writ of diem clausit extremum to the Escheators of Herefordshire and the</w:t>
      </w:r>
    </w:p>
    <w:p w14:paraId="03B09D5C" w14:textId="614BB752" w:rsidR="00775B2A" w:rsidRDefault="00775B2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adjacent Welsh March and Gloucestershire and the adjacent Welsh </w:t>
      </w:r>
    </w:p>
    <w:p w14:paraId="04004167" w14:textId="27534DF0" w:rsidR="00775B2A" w:rsidRDefault="00775B2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March.    (C.F.R. 1430-37 p.297)</w:t>
      </w:r>
    </w:p>
    <w:p w14:paraId="5ABF537F" w14:textId="77777777" w:rsidR="001B0980" w:rsidRDefault="001B0980" w:rsidP="001B09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Nov.1436</w:t>
      </w:r>
      <w:r>
        <w:rPr>
          <w:rFonts w:cs="Times New Roman"/>
          <w:szCs w:val="24"/>
        </w:rPr>
        <w:tab/>
        <w:t>Writ of diem clausit extremum to the Escheator of Worcestershire.</w:t>
      </w:r>
    </w:p>
    <w:p w14:paraId="78F31D47" w14:textId="77777777" w:rsidR="001B0980" w:rsidRDefault="001B0980" w:rsidP="001B09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1430-37 p.298)</w:t>
      </w:r>
    </w:p>
    <w:p w14:paraId="1FBE1884" w14:textId="77777777" w:rsidR="001B0980" w:rsidRDefault="001B0980" w:rsidP="009139A6">
      <w:pPr>
        <w:pStyle w:val="NoSpacing"/>
        <w:rPr>
          <w:rFonts w:cs="Times New Roman"/>
          <w:szCs w:val="24"/>
        </w:rPr>
      </w:pPr>
    </w:p>
    <w:p w14:paraId="08C09D64" w14:textId="77777777" w:rsidR="00775B2A" w:rsidRDefault="00775B2A" w:rsidP="009139A6">
      <w:pPr>
        <w:pStyle w:val="NoSpacing"/>
        <w:rPr>
          <w:rFonts w:cs="Times New Roman"/>
          <w:szCs w:val="24"/>
        </w:rPr>
      </w:pPr>
    </w:p>
    <w:p w14:paraId="453075D4" w14:textId="77777777" w:rsidR="00775B2A" w:rsidRDefault="00775B2A" w:rsidP="009139A6">
      <w:pPr>
        <w:pStyle w:val="NoSpacing"/>
        <w:rPr>
          <w:rFonts w:cs="Times New Roman"/>
          <w:szCs w:val="24"/>
        </w:rPr>
      </w:pPr>
    </w:p>
    <w:p w14:paraId="7E9182BC" w14:textId="26FEB692" w:rsidR="00775B2A" w:rsidRDefault="00775B2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February 2025</w:t>
      </w:r>
    </w:p>
    <w:p w14:paraId="265449E3" w14:textId="4E79D613" w:rsidR="001B0980" w:rsidRPr="00775B2A" w:rsidRDefault="001B098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September 2025</w:t>
      </w:r>
    </w:p>
    <w:sectPr w:rsidR="001B0980" w:rsidRPr="00775B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7E12F" w14:textId="77777777" w:rsidR="005B4803" w:rsidRDefault="005B4803" w:rsidP="009139A6">
      <w:r>
        <w:separator/>
      </w:r>
    </w:p>
  </w:endnote>
  <w:endnote w:type="continuationSeparator" w:id="0">
    <w:p w14:paraId="2E8AE439" w14:textId="77777777" w:rsidR="005B4803" w:rsidRDefault="005B480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963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8671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47D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D8986" w14:textId="77777777" w:rsidR="005B4803" w:rsidRDefault="005B4803" w:rsidP="009139A6">
      <w:r>
        <w:separator/>
      </w:r>
    </w:p>
  </w:footnote>
  <w:footnote w:type="continuationSeparator" w:id="0">
    <w:p w14:paraId="391D7524" w14:textId="77777777" w:rsidR="005B4803" w:rsidRDefault="005B480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FB1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CDC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973A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B2A"/>
    <w:rsid w:val="000666E0"/>
    <w:rsid w:val="00125662"/>
    <w:rsid w:val="001B0980"/>
    <w:rsid w:val="002510B7"/>
    <w:rsid w:val="00270799"/>
    <w:rsid w:val="005B4803"/>
    <w:rsid w:val="005C130B"/>
    <w:rsid w:val="00775B2A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9720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436AB"/>
  <w15:chartTrackingRefBased/>
  <w15:docId w15:val="{71368068-2C58-44CB-BC3A-E036CC31D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2025-02-24T21:47:00Z</dcterms:created>
  <dcterms:modified xsi:type="dcterms:W3CDTF">2025-09-16T08:47:00Z</dcterms:modified>
</cp:coreProperties>
</file>