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4401E1" w14:textId="77777777" w:rsidR="00FB3E89" w:rsidRDefault="00FB3E89" w:rsidP="00FB3E89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Edmund BRUGGE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d.1408)</w:t>
      </w:r>
    </w:p>
    <w:p w14:paraId="7F0904FA" w14:textId="77777777" w:rsidR="00FB3E89" w:rsidRDefault="00FB3E89" w:rsidP="00FB3E89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1810EEC6" w14:textId="77777777" w:rsidR="00FB3E89" w:rsidRDefault="00FB3E89" w:rsidP="00FB3E89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5CA4D075" w14:textId="77777777" w:rsidR="00FB3E89" w:rsidRDefault="00FB3E89" w:rsidP="00FB3E89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Oct.1408</w:t>
      </w:r>
      <w:r>
        <w:rPr>
          <w:rFonts w:ascii="Times New Roman" w:hAnsi="Times New Roman" w:cs="Times New Roman"/>
          <w:sz w:val="24"/>
          <w:szCs w:val="24"/>
        </w:rPr>
        <w:tab/>
        <w:t>He had died by this date.    (C.F.R. 1405-13 p.122)</w:t>
      </w:r>
    </w:p>
    <w:p w14:paraId="39DE10FD" w14:textId="77777777" w:rsidR="00FB3E89" w:rsidRDefault="00FB3E89" w:rsidP="00FB3E89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173E96C0" w14:textId="77777777" w:rsidR="00FB3E89" w:rsidRDefault="00FB3E89" w:rsidP="00FB3E89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</w:p>
    <w:p w14:paraId="5729F93F" w14:textId="77777777" w:rsidR="00FB3E89" w:rsidRDefault="00FB3E89" w:rsidP="00FB3E89">
      <w:pPr>
        <w:tabs>
          <w:tab w:val="left" w:pos="144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December 2021</w:t>
      </w:r>
    </w:p>
    <w:p w14:paraId="01CE8D9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F739D8" w14:textId="77777777" w:rsidR="00FB3E89" w:rsidRDefault="00FB3E89" w:rsidP="009139A6">
      <w:r>
        <w:separator/>
      </w:r>
    </w:p>
  </w:endnote>
  <w:endnote w:type="continuationSeparator" w:id="0">
    <w:p w14:paraId="4F0695DC" w14:textId="77777777" w:rsidR="00FB3E89" w:rsidRDefault="00FB3E89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8C240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32329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2830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199E02" w14:textId="77777777" w:rsidR="00FB3E89" w:rsidRDefault="00FB3E89" w:rsidP="009139A6">
      <w:r>
        <w:separator/>
      </w:r>
    </w:p>
  </w:footnote>
  <w:footnote w:type="continuationSeparator" w:id="0">
    <w:p w14:paraId="11EB35EA" w14:textId="77777777" w:rsidR="00FB3E89" w:rsidRDefault="00FB3E89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6783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46ED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D4920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E89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B3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5B4237"/>
  <w15:chartTrackingRefBased/>
  <w15:docId w15:val="{A0F6350B-1766-4A27-830C-D0C3D78BA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3E89"/>
    <w:pPr>
      <w:spacing w:after="0" w:line="240" w:lineRule="auto"/>
    </w:pPr>
    <w:rPr>
      <w:rFonts w:asciiTheme="minorHAnsi" w:eastAsiaTheme="minorEastAsia" w:hAnsiTheme="minorHAnsi"/>
      <w:sz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ascii="Times New Roman" w:eastAsiaTheme="minorHAnsi" w:hAnsi="Times New Roman"/>
      <w:sz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17</Words>
  <Characters>98</Characters>
  <Application>Microsoft Office Word</Application>
  <DocSecurity>0</DocSecurity>
  <Lines>1</Lines>
  <Paragraphs>1</Paragraphs>
  <ScaleCrop>false</ScaleCrop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2023-02-19T19:59:00Z</dcterms:created>
  <dcterms:modified xsi:type="dcterms:W3CDTF">2023-02-19T19:59:00Z</dcterms:modified>
</cp:coreProperties>
</file>