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5B88C" w14:textId="77777777" w:rsidR="00A45320" w:rsidRDefault="00A45320" w:rsidP="00A4532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BRUGFORD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F65C294" w14:textId="77777777" w:rsidR="00A45320" w:rsidRDefault="00A45320" w:rsidP="00A4532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DE67B03" w14:textId="77777777" w:rsidR="00A45320" w:rsidRDefault="00A45320" w:rsidP="00A4532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09F45D" w14:textId="77777777" w:rsidR="00A45320" w:rsidRDefault="00A45320" w:rsidP="00A4532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F05832" w14:textId="77777777" w:rsidR="00A45320" w:rsidRDefault="00A45320" w:rsidP="00A45320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757449C8" w14:textId="77777777" w:rsidR="00A45320" w:rsidRPr="00065994" w:rsidRDefault="00A45320" w:rsidP="00A4532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93F72C6" w14:textId="77777777" w:rsidR="00A45320" w:rsidRPr="00065994" w:rsidRDefault="00A45320" w:rsidP="00A4532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222C5CF" w14:textId="77777777" w:rsidR="00A45320" w:rsidRDefault="00A45320" w:rsidP="00A4532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B0B72A9" w14:textId="77777777" w:rsidR="00A45320" w:rsidRDefault="00A45320" w:rsidP="00A4532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3A9CC8" w14:textId="77777777" w:rsidR="00A45320" w:rsidRDefault="00A45320" w:rsidP="00A4532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9D60FA" w14:textId="77777777" w:rsidR="00A45320" w:rsidRDefault="00A45320" w:rsidP="00A4532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July 2023</w:t>
      </w:r>
    </w:p>
    <w:p w14:paraId="0C41BC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80C33" w14:textId="77777777" w:rsidR="00A45320" w:rsidRDefault="00A45320" w:rsidP="009139A6">
      <w:r>
        <w:separator/>
      </w:r>
    </w:p>
  </w:endnote>
  <w:endnote w:type="continuationSeparator" w:id="0">
    <w:p w14:paraId="17B00B57" w14:textId="77777777" w:rsidR="00A45320" w:rsidRDefault="00A453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8C0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C39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4C4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33219" w14:textId="77777777" w:rsidR="00A45320" w:rsidRDefault="00A45320" w:rsidP="009139A6">
      <w:r>
        <w:separator/>
      </w:r>
    </w:p>
  </w:footnote>
  <w:footnote w:type="continuationSeparator" w:id="0">
    <w:p w14:paraId="4DFA3C8C" w14:textId="77777777" w:rsidR="00A45320" w:rsidRDefault="00A453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006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6B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D10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20"/>
    <w:rsid w:val="000666E0"/>
    <w:rsid w:val="002510B7"/>
    <w:rsid w:val="005C130B"/>
    <w:rsid w:val="00826F5C"/>
    <w:rsid w:val="009139A6"/>
    <w:rsid w:val="009448BB"/>
    <w:rsid w:val="00947624"/>
    <w:rsid w:val="00A3176C"/>
    <w:rsid w:val="00A4532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1D97"/>
  <w15:chartTrackingRefBased/>
  <w15:docId w15:val="{4272B4A7-1D7F-493A-84E1-0C0A3901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2023-08-28T07:29:00Z</dcterms:created>
  <dcterms:modified xsi:type="dcterms:W3CDTF">2023-08-28T07:29:00Z</dcterms:modified>
</cp:coreProperties>
</file>