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A1161" w14:textId="77777777" w:rsidR="001340B4" w:rsidRDefault="001340B4" w:rsidP="001340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BRUGES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fl.1449)</w:t>
      </w:r>
    </w:p>
    <w:p w14:paraId="29E97A0D" w14:textId="77777777" w:rsidR="001340B4" w:rsidRDefault="001340B4" w:rsidP="001340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Sandwich, Kent.</w:t>
      </w:r>
    </w:p>
    <w:p w14:paraId="7CFC06F5" w14:textId="77777777" w:rsidR="001340B4" w:rsidRDefault="001340B4" w:rsidP="001340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A3D4B8" w14:textId="77777777" w:rsidR="001340B4" w:rsidRDefault="001340B4" w:rsidP="001340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249075" w14:textId="77777777" w:rsidR="001340B4" w:rsidRDefault="001340B4" w:rsidP="001340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0C6847D" w14:textId="77777777" w:rsidR="001340B4" w:rsidRDefault="001340B4" w:rsidP="001340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AD57AC9" w14:textId="77777777" w:rsidR="001340B4" w:rsidRDefault="001340B4" w:rsidP="001340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D466E1" w14:textId="77777777" w:rsidR="001340B4" w:rsidRDefault="001340B4" w:rsidP="001340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17BBB4C" w14:textId="77777777" w:rsidR="001340B4" w:rsidRDefault="001340B4" w:rsidP="001340B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7D171D6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DA593" w14:textId="77777777" w:rsidR="001340B4" w:rsidRDefault="001340B4" w:rsidP="009139A6">
      <w:r>
        <w:separator/>
      </w:r>
    </w:p>
  </w:endnote>
  <w:endnote w:type="continuationSeparator" w:id="0">
    <w:p w14:paraId="2EE58B9D" w14:textId="77777777" w:rsidR="001340B4" w:rsidRDefault="001340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88C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880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BBC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FB21C" w14:textId="77777777" w:rsidR="001340B4" w:rsidRDefault="001340B4" w:rsidP="009139A6">
      <w:r>
        <w:separator/>
      </w:r>
    </w:p>
  </w:footnote>
  <w:footnote w:type="continuationSeparator" w:id="0">
    <w:p w14:paraId="0E7FA96B" w14:textId="77777777" w:rsidR="001340B4" w:rsidRDefault="001340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EB2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D85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65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B4"/>
    <w:rsid w:val="000666E0"/>
    <w:rsid w:val="001340B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0EE9C"/>
  <w15:chartTrackingRefBased/>
  <w15:docId w15:val="{E09874FF-051A-4243-A24E-7A2675A5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40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2022-05-11T20:55:00Z</dcterms:created>
  <dcterms:modified xsi:type="dcterms:W3CDTF">2022-05-11T20:55:00Z</dcterms:modified>
</cp:coreProperties>
</file>