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5E222" w14:textId="77777777" w:rsidR="00925AAC" w:rsidRDefault="00925AAC" w:rsidP="00925A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BRUGE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6D0F57D" w14:textId="77777777" w:rsidR="00925AAC" w:rsidRDefault="00925AAC" w:rsidP="00925AA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9668CA8" w14:textId="77777777" w:rsidR="00925AAC" w:rsidRDefault="00925AAC" w:rsidP="00925AA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E2EF77A" w14:textId="77777777" w:rsidR="00925AAC" w:rsidRDefault="00925AAC" w:rsidP="00925A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Bedminster, </w:t>
      </w:r>
    </w:p>
    <w:p w14:paraId="7AD8D31E" w14:textId="77777777" w:rsidR="00925AAC" w:rsidRDefault="00925AAC" w:rsidP="00925A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Somerset into lands of Margaret </w:t>
      </w:r>
      <w:proofErr w:type="spellStart"/>
      <w:r>
        <w:rPr>
          <w:rFonts w:eastAsia="Times New Roman" w:cs="Times New Roman"/>
          <w:szCs w:val="24"/>
        </w:rPr>
        <w:t>Chokke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6B2810E5" w14:textId="77777777" w:rsidR="00925AAC" w:rsidRDefault="00925AAC" w:rsidP="00925A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B1D09B7" w14:textId="77777777" w:rsidR="00925AAC" w:rsidRDefault="00925AAC" w:rsidP="00925AA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p.147)</w:t>
      </w:r>
    </w:p>
    <w:p w14:paraId="240A9A4F" w14:textId="77777777" w:rsidR="00925AAC" w:rsidRDefault="00925AAC" w:rsidP="00925AAC">
      <w:pPr>
        <w:pStyle w:val="NoSpacing"/>
        <w:rPr>
          <w:rFonts w:eastAsia="Times New Roman" w:cs="Times New Roman"/>
          <w:szCs w:val="24"/>
        </w:rPr>
      </w:pPr>
    </w:p>
    <w:p w14:paraId="45CE80AC" w14:textId="77777777" w:rsidR="00925AAC" w:rsidRDefault="00925AAC" w:rsidP="00925AAC">
      <w:pPr>
        <w:pStyle w:val="NoSpacing"/>
        <w:rPr>
          <w:rFonts w:eastAsia="Times New Roman" w:cs="Times New Roman"/>
          <w:szCs w:val="24"/>
        </w:rPr>
      </w:pPr>
    </w:p>
    <w:p w14:paraId="1E2B1443" w14:textId="77777777" w:rsidR="00925AAC" w:rsidRDefault="00925AAC" w:rsidP="00925A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November 2023</w:t>
      </w:r>
    </w:p>
    <w:p w14:paraId="076DB5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4DBCC" w14:textId="77777777" w:rsidR="00925AAC" w:rsidRDefault="00925AAC" w:rsidP="009139A6">
      <w:r>
        <w:separator/>
      </w:r>
    </w:p>
  </w:endnote>
  <w:endnote w:type="continuationSeparator" w:id="0">
    <w:p w14:paraId="6C1A8C65" w14:textId="77777777" w:rsidR="00925AAC" w:rsidRDefault="00925A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B2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C7B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847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2411" w14:textId="77777777" w:rsidR="00925AAC" w:rsidRDefault="00925AAC" w:rsidP="009139A6">
      <w:r>
        <w:separator/>
      </w:r>
    </w:p>
  </w:footnote>
  <w:footnote w:type="continuationSeparator" w:id="0">
    <w:p w14:paraId="4A2025AD" w14:textId="77777777" w:rsidR="00925AAC" w:rsidRDefault="00925A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BC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48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5A7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AC"/>
    <w:rsid w:val="000666E0"/>
    <w:rsid w:val="002510B7"/>
    <w:rsid w:val="005C130B"/>
    <w:rsid w:val="00826F5C"/>
    <w:rsid w:val="009139A6"/>
    <w:rsid w:val="00925AAC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CB534"/>
  <w15:chartTrackingRefBased/>
  <w15:docId w15:val="{647C4AF3-6D4B-4B31-9128-EF2227CD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2023-11-02T20:37:00Z</dcterms:created>
  <dcterms:modified xsi:type="dcterms:W3CDTF">2023-11-02T20:37:00Z</dcterms:modified>
</cp:coreProperties>
</file>