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9820A" w14:textId="77777777" w:rsidR="00E06DDB" w:rsidRDefault="00E06DDB" w:rsidP="00E06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BRUER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fl.1494)</w:t>
      </w:r>
    </w:p>
    <w:p w14:paraId="685E8575" w14:textId="77777777" w:rsidR="00E06DDB" w:rsidRDefault="00E06DDB" w:rsidP="00E06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2D2D1" w14:textId="77777777" w:rsidR="00E06DDB" w:rsidRDefault="00E06DDB" w:rsidP="00E06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CE5252" w14:textId="77777777" w:rsidR="00E06DDB" w:rsidRDefault="00E06DDB" w:rsidP="00E06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May1494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Colyns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Newbury(q.v.).</w:t>
      </w:r>
    </w:p>
    <w:p w14:paraId="13390F0D" w14:textId="77777777" w:rsidR="00E06DDB" w:rsidRDefault="00E06DDB" w:rsidP="00E06DD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(“Early Berkshire Wills, from the P.C.C. ante 1558” taken from the “Berkshire, Buckinghamshire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Archaeological Journal” vol.20 p.60)</w:t>
      </w:r>
    </w:p>
    <w:p w14:paraId="0F03118F" w14:textId="77777777" w:rsidR="00E06DDB" w:rsidRDefault="00E06DDB" w:rsidP="00E06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55865" w14:textId="77777777" w:rsidR="00E06DDB" w:rsidRDefault="00E06DDB" w:rsidP="00E06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CCC12" w14:textId="77777777" w:rsidR="00E06DDB" w:rsidRDefault="00E06DDB" w:rsidP="00E06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2022</w:t>
      </w:r>
    </w:p>
    <w:p w14:paraId="4D6827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02671" w14:textId="77777777" w:rsidR="00E06DDB" w:rsidRDefault="00E06DDB" w:rsidP="009139A6">
      <w:r>
        <w:separator/>
      </w:r>
    </w:p>
  </w:endnote>
  <w:endnote w:type="continuationSeparator" w:id="0">
    <w:p w14:paraId="2F70235E" w14:textId="77777777" w:rsidR="00E06DDB" w:rsidRDefault="00E06D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39C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9DB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33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F1018" w14:textId="77777777" w:rsidR="00E06DDB" w:rsidRDefault="00E06DDB" w:rsidP="009139A6">
      <w:r>
        <w:separator/>
      </w:r>
    </w:p>
  </w:footnote>
  <w:footnote w:type="continuationSeparator" w:id="0">
    <w:p w14:paraId="5B6B4A2C" w14:textId="77777777" w:rsidR="00E06DDB" w:rsidRDefault="00E06D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C0D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DF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64A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D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6DD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04892"/>
  <w15:chartTrackingRefBased/>
  <w15:docId w15:val="{18198164-9CBD-4929-A13F-55C75A73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2022-04-27T11:51:00Z</dcterms:created>
  <dcterms:modified xsi:type="dcterms:W3CDTF">2022-04-27T11:52:00Z</dcterms:modified>
</cp:coreProperties>
</file>