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F7C1C" w14:textId="77777777" w:rsidR="00642232" w:rsidRDefault="00642232" w:rsidP="00642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BRUER</w:t>
      </w:r>
      <w:r>
        <w:rPr>
          <w:rFonts w:ascii="Times New Roman" w:hAnsi="Times New Roman" w:cs="Times New Roman"/>
        </w:rPr>
        <w:t xml:space="preserve">      (fl.1484)</w:t>
      </w:r>
    </w:p>
    <w:p w14:paraId="62691D1B" w14:textId="77777777" w:rsidR="00642232" w:rsidRDefault="00642232" w:rsidP="00642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Boreham, Essex. Husbandman.</w:t>
      </w:r>
    </w:p>
    <w:p w14:paraId="758E73F7" w14:textId="77777777" w:rsidR="00642232" w:rsidRDefault="00642232" w:rsidP="00642232">
      <w:pPr>
        <w:rPr>
          <w:rFonts w:ascii="Times New Roman" w:hAnsi="Times New Roman" w:cs="Times New Roman"/>
        </w:rPr>
      </w:pPr>
    </w:p>
    <w:p w14:paraId="7503BECB" w14:textId="77777777" w:rsidR="00642232" w:rsidRDefault="00642232" w:rsidP="00642232">
      <w:pPr>
        <w:rPr>
          <w:rFonts w:ascii="Times New Roman" w:hAnsi="Times New Roman" w:cs="Times New Roman"/>
        </w:rPr>
      </w:pPr>
    </w:p>
    <w:p w14:paraId="2BBB5986" w14:textId="77777777" w:rsidR="00642232" w:rsidRDefault="00642232" w:rsidP="00642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Prat(q.v.) and his wife, Agnes(q.v.), brought a plaint of account</w:t>
      </w:r>
    </w:p>
    <w:p w14:paraId="4D66332F" w14:textId="77777777" w:rsidR="00642232" w:rsidRDefault="00642232" w:rsidP="00642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receiver against him.</w:t>
      </w:r>
    </w:p>
    <w:p w14:paraId="64C6732E" w14:textId="77777777" w:rsidR="00642232" w:rsidRDefault="00642232" w:rsidP="00642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C3D9523" w14:textId="77777777" w:rsidR="00642232" w:rsidRDefault="00642232" w:rsidP="00642232">
      <w:pPr>
        <w:rPr>
          <w:rFonts w:ascii="Times New Roman" w:hAnsi="Times New Roman" w:cs="Times New Roman"/>
        </w:rPr>
      </w:pPr>
    </w:p>
    <w:p w14:paraId="518F28FE" w14:textId="77777777" w:rsidR="00642232" w:rsidRDefault="00642232" w:rsidP="00642232">
      <w:pPr>
        <w:rPr>
          <w:rFonts w:ascii="Times New Roman" w:hAnsi="Times New Roman" w:cs="Times New Roman"/>
        </w:rPr>
      </w:pPr>
    </w:p>
    <w:p w14:paraId="7C248AD6" w14:textId="77777777" w:rsidR="00642232" w:rsidRDefault="00642232" w:rsidP="006422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October 2018</w:t>
      </w:r>
    </w:p>
    <w:p w14:paraId="0E9A9EFA" w14:textId="77777777" w:rsidR="006B2F86" w:rsidRPr="00E71FC3" w:rsidRDefault="006422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F845F" w14:textId="77777777" w:rsidR="00642232" w:rsidRDefault="00642232" w:rsidP="00E71FC3">
      <w:r>
        <w:separator/>
      </w:r>
    </w:p>
  </w:endnote>
  <w:endnote w:type="continuationSeparator" w:id="0">
    <w:p w14:paraId="70C3EC3A" w14:textId="77777777" w:rsidR="00642232" w:rsidRDefault="006422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9C5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19683" w14:textId="77777777" w:rsidR="00642232" w:rsidRDefault="00642232" w:rsidP="00E71FC3">
      <w:r>
        <w:separator/>
      </w:r>
    </w:p>
  </w:footnote>
  <w:footnote w:type="continuationSeparator" w:id="0">
    <w:p w14:paraId="536F4978" w14:textId="77777777" w:rsidR="00642232" w:rsidRDefault="006422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232"/>
    <w:rsid w:val="001A7C09"/>
    <w:rsid w:val="00577BD5"/>
    <w:rsid w:val="0064223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2191"/>
  <w15:chartTrackingRefBased/>
  <w15:docId w15:val="{3E1D8FB8-6398-4FF7-8975-545CC8E8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223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422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2018-11-14T20:50:00Z</dcterms:created>
  <dcterms:modified xsi:type="dcterms:W3CDTF">2018-11-14T20:51:00Z</dcterms:modified>
</cp:coreProperties>
</file>