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00C77" w14:textId="5010F8DF" w:rsidR="006B2F86" w:rsidRDefault="005C1422" w:rsidP="00E71FC3">
      <w:pPr>
        <w:pStyle w:val="NoSpacing"/>
      </w:pPr>
      <w:r>
        <w:rPr>
          <w:u w:val="single"/>
        </w:rPr>
        <w:t>John BRUER (BREWER)</w:t>
      </w:r>
      <w:r>
        <w:t xml:space="preserve">      (fl.1433-5)</w:t>
      </w:r>
    </w:p>
    <w:p w14:paraId="362873C8" w14:textId="06BFC86F" w:rsidR="005C1422" w:rsidRDefault="005C1422" w:rsidP="00E71FC3">
      <w:pPr>
        <w:pStyle w:val="NoSpacing"/>
      </w:pPr>
      <w:r>
        <w:t>of Bodmin Priory.</w:t>
      </w:r>
    </w:p>
    <w:p w14:paraId="0678F257" w14:textId="68F5A6EE" w:rsidR="005C1422" w:rsidRDefault="005C1422" w:rsidP="00E71FC3">
      <w:pPr>
        <w:pStyle w:val="NoSpacing"/>
      </w:pPr>
    </w:p>
    <w:p w14:paraId="3311E28F" w14:textId="502D6995" w:rsidR="005C1422" w:rsidRDefault="005C1422" w:rsidP="00E71FC3">
      <w:pPr>
        <w:pStyle w:val="NoSpacing"/>
      </w:pPr>
    </w:p>
    <w:p w14:paraId="0DA8629A" w14:textId="05332CD0" w:rsidR="005C1422" w:rsidRDefault="005C1422" w:rsidP="005C1422">
      <w:pPr>
        <w:pStyle w:val="NoSpacing"/>
      </w:pPr>
      <w:r>
        <w:t>13 Mar.1433</w:t>
      </w:r>
      <w:r>
        <w:tab/>
        <w:t>He was ordained acolyte.</w:t>
      </w:r>
    </w:p>
    <w:p w14:paraId="0FDB5ECD" w14:textId="66D57172" w:rsidR="005C1422" w:rsidRDefault="005C1422" w:rsidP="005C1422">
      <w:pPr>
        <w:pStyle w:val="NoSpacing"/>
      </w:pPr>
      <w:r>
        <w:tab/>
      </w:r>
      <w:r>
        <w:tab/>
        <w:t>(“Register of Edmund Lacy, Bishop of Exeter 1420-55” part 4 p.</w:t>
      </w:r>
      <w:r>
        <w:t>151</w:t>
      </w:r>
      <w:r>
        <w:t>)</w:t>
      </w:r>
    </w:p>
    <w:p w14:paraId="256E05D9" w14:textId="07839EF0" w:rsidR="005C1422" w:rsidRDefault="005C1422" w:rsidP="005C1422">
      <w:pPr>
        <w:pStyle w:val="NoSpacing"/>
      </w:pPr>
      <w:r>
        <w:t>18 Sep.</w:t>
      </w:r>
      <w:r>
        <w:tab/>
        <w:t>He was ordained subdeacon.    (ibid.p.152)</w:t>
      </w:r>
    </w:p>
    <w:p w14:paraId="5F74FEFB" w14:textId="3D733810" w:rsidR="005C1422" w:rsidRDefault="005C1422" w:rsidP="005C1422">
      <w:pPr>
        <w:pStyle w:val="NoSpacing"/>
      </w:pPr>
      <w:r>
        <w:t>12 Mar.1435</w:t>
      </w:r>
      <w:r>
        <w:tab/>
        <w:t>He was ordained deacon.   (ibid.p.156)</w:t>
      </w:r>
    </w:p>
    <w:p w14:paraId="083A9E19" w14:textId="2178F2D7" w:rsidR="005C1422" w:rsidRDefault="005C1422" w:rsidP="005C1422">
      <w:pPr>
        <w:pStyle w:val="NoSpacing"/>
      </w:pPr>
      <w:r>
        <w:t>24 Sep.</w:t>
      </w:r>
      <w:r>
        <w:tab/>
        <w:t>He was ordained priest.   (ibid.p.158)</w:t>
      </w:r>
      <w:bookmarkStart w:id="0" w:name="_GoBack"/>
      <w:bookmarkEnd w:id="0"/>
    </w:p>
    <w:p w14:paraId="6DD0A26E" w14:textId="77777777" w:rsidR="005C1422" w:rsidRDefault="005C1422" w:rsidP="005C1422">
      <w:pPr>
        <w:pStyle w:val="NoSpacing"/>
      </w:pPr>
    </w:p>
    <w:p w14:paraId="77F44C7F" w14:textId="77777777" w:rsidR="005C1422" w:rsidRDefault="005C1422" w:rsidP="005C1422">
      <w:pPr>
        <w:pStyle w:val="NoSpacing"/>
      </w:pPr>
    </w:p>
    <w:p w14:paraId="72278BC3" w14:textId="77777777" w:rsidR="005C1422" w:rsidRPr="00DA5357" w:rsidRDefault="005C1422" w:rsidP="005C1422">
      <w:pPr>
        <w:pStyle w:val="NoSpacing"/>
      </w:pPr>
      <w:r>
        <w:t>5 February 2020</w:t>
      </w:r>
    </w:p>
    <w:p w14:paraId="7938469A" w14:textId="722999C5" w:rsidR="005C1422" w:rsidRPr="005C1422" w:rsidRDefault="005C1422" w:rsidP="00E71FC3">
      <w:pPr>
        <w:pStyle w:val="NoSpacing"/>
      </w:pPr>
    </w:p>
    <w:sectPr w:rsidR="005C1422" w:rsidRPr="005C14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C4AA5" w14:textId="77777777" w:rsidR="005C1422" w:rsidRDefault="005C1422" w:rsidP="00E71FC3">
      <w:pPr>
        <w:spacing w:after="0" w:line="240" w:lineRule="auto"/>
      </w:pPr>
      <w:r>
        <w:separator/>
      </w:r>
    </w:p>
  </w:endnote>
  <w:endnote w:type="continuationSeparator" w:id="0">
    <w:p w14:paraId="3676B602" w14:textId="77777777" w:rsidR="005C1422" w:rsidRDefault="005C14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465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AD92B" w14:textId="77777777" w:rsidR="005C1422" w:rsidRDefault="005C1422" w:rsidP="00E71FC3">
      <w:pPr>
        <w:spacing w:after="0" w:line="240" w:lineRule="auto"/>
      </w:pPr>
      <w:r>
        <w:separator/>
      </w:r>
    </w:p>
  </w:footnote>
  <w:footnote w:type="continuationSeparator" w:id="0">
    <w:p w14:paraId="641B0CD3" w14:textId="77777777" w:rsidR="005C1422" w:rsidRDefault="005C14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22"/>
    <w:rsid w:val="001A7C09"/>
    <w:rsid w:val="00577BD5"/>
    <w:rsid w:val="005C142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6A2C6"/>
  <w15:chartTrackingRefBased/>
  <w15:docId w15:val="{2BA4F4FD-2E4F-47A8-BEDB-95BBAB9C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2020-02-05T21:14:00Z</dcterms:created>
  <dcterms:modified xsi:type="dcterms:W3CDTF">2020-02-05T21:18:00Z</dcterms:modified>
</cp:coreProperties>
</file>