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1B026" w14:textId="77777777" w:rsidR="0093380D" w:rsidRDefault="0093380D" w:rsidP="0093380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Robert BRUDENELL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098F5E47" w14:textId="77777777" w:rsidR="0093380D" w:rsidRDefault="0093380D" w:rsidP="0093380D">
      <w:pPr>
        <w:pStyle w:val="NoSpacing"/>
        <w:rPr>
          <w:rFonts w:eastAsia="Times New Roman" w:cs="Times New Roman"/>
          <w:szCs w:val="24"/>
        </w:rPr>
      </w:pPr>
    </w:p>
    <w:p w14:paraId="5C206D4F" w14:textId="77777777" w:rsidR="0093380D" w:rsidRDefault="0093380D" w:rsidP="0093380D">
      <w:pPr>
        <w:pStyle w:val="NoSpacing"/>
        <w:rPr>
          <w:rFonts w:eastAsia="Times New Roman" w:cs="Times New Roman"/>
          <w:szCs w:val="24"/>
        </w:rPr>
      </w:pPr>
    </w:p>
    <w:p w14:paraId="630E4D48" w14:textId="77777777" w:rsidR="0093380D" w:rsidRDefault="0093380D" w:rsidP="0093380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Jul.</w:t>
      </w:r>
      <w:r>
        <w:rPr>
          <w:rFonts w:eastAsia="Times New Roman" w:cs="Times New Roman"/>
          <w:szCs w:val="24"/>
        </w:rPr>
        <w:tab/>
        <w:t>1484</w:t>
      </w:r>
      <w:r>
        <w:rPr>
          <w:rFonts w:eastAsia="Times New Roman" w:cs="Times New Roman"/>
          <w:szCs w:val="24"/>
        </w:rPr>
        <w:tab/>
        <w:t xml:space="preserve">John </w:t>
      </w:r>
      <w:proofErr w:type="spellStart"/>
      <w:r>
        <w:rPr>
          <w:rFonts w:eastAsia="Times New Roman" w:cs="Times New Roman"/>
          <w:szCs w:val="24"/>
        </w:rPr>
        <w:t>Teryngham</w:t>
      </w:r>
      <w:proofErr w:type="spellEnd"/>
      <w:r>
        <w:rPr>
          <w:rFonts w:eastAsia="Times New Roman" w:cs="Times New Roman"/>
          <w:szCs w:val="24"/>
        </w:rPr>
        <w:t xml:space="preserve">, senior, of Northampton(q.v.) made him a joint </w:t>
      </w:r>
      <w:proofErr w:type="gramStart"/>
      <w:r>
        <w:rPr>
          <w:rFonts w:eastAsia="Times New Roman" w:cs="Times New Roman"/>
          <w:szCs w:val="24"/>
        </w:rPr>
        <w:t>executor</w:t>
      </w:r>
      <w:proofErr w:type="gramEnd"/>
    </w:p>
    <w:p w14:paraId="36B7BE57" w14:textId="77777777" w:rsidR="0093380D" w:rsidRDefault="0093380D" w:rsidP="0093380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of his Will.</w:t>
      </w:r>
    </w:p>
    <w:p w14:paraId="420DDAC2" w14:textId="77777777" w:rsidR="0093380D" w:rsidRDefault="0093380D" w:rsidP="0093380D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pp.316-24</w:t>
      </w:r>
      <w:r>
        <w:rPr>
          <w:rFonts w:eastAsia="Times New Roman" w:cs="Times New Roman"/>
          <w:szCs w:val="24"/>
        </w:rPr>
        <w:softHyphen/>
        <w:t>)</w:t>
      </w:r>
    </w:p>
    <w:p w14:paraId="288E256F" w14:textId="77777777" w:rsidR="0093380D" w:rsidRDefault="0093380D" w:rsidP="0093380D">
      <w:pPr>
        <w:pStyle w:val="NoSpacing"/>
        <w:rPr>
          <w:rFonts w:eastAsia="Times New Roman" w:cs="Times New Roman"/>
          <w:szCs w:val="24"/>
        </w:rPr>
      </w:pPr>
    </w:p>
    <w:p w14:paraId="703EEECF" w14:textId="77777777" w:rsidR="0093380D" w:rsidRDefault="0093380D" w:rsidP="0093380D">
      <w:pPr>
        <w:pStyle w:val="NoSpacing"/>
        <w:rPr>
          <w:rFonts w:eastAsia="Times New Roman" w:cs="Times New Roman"/>
          <w:szCs w:val="24"/>
        </w:rPr>
      </w:pPr>
    </w:p>
    <w:p w14:paraId="395C7316" w14:textId="77777777" w:rsidR="0093380D" w:rsidRDefault="0093380D" w:rsidP="0093380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18 May 2023</w:t>
      </w:r>
    </w:p>
    <w:p w14:paraId="33D7026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D3374" w14:textId="77777777" w:rsidR="0093380D" w:rsidRDefault="0093380D" w:rsidP="009139A6">
      <w:r>
        <w:separator/>
      </w:r>
    </w:p>
  </w:endnote>
  <w:endnote w:type="continuationSeparator" w:id="0">
    <w:p w14:paraId="733B38B0" w14:textId="77777777" w:rsidR="0093380D" w:rsidRDefault="0093380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BBF1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6E8F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1D6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4DC19" w14:textId="77777777" w:rsidR="0093380D" w:rsidRDefault="0093380D" w:rsidP="009139A6">
      <w:r>
        <w:separator/>
      </w:r>
    </w:p>
  </w:footnote>
  <w:footnote w:type="continuationSeparator" w:id="0">
    <w:p w14:paraId="3621E546" w14:textId="77777777" w:rsidR="0093380D" w:rsidRDefault="0093380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04BF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54A7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6B2E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80D"/>
    <w:rsid w:val="000666E0"/>
    <w:rsid w:val="002510B7"/>
    <w:rsid w:val="005C130B"/>
    <w:rsid w:val="00826F5C"/>
    <w:rsid w:val="009139A6"/>
    <w:rsid w:val="0093380D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62C0F"/>
  <w15:chartTrackingRefBased/>
  <w15:docId w15:val="{33C3E49E-8828-489F-AE7C-A8F8F9439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2023-05-18T20:39:00Z</dcterms:created>
  <dcterms:modified xsi:type="dcterms:W3CDTF">2023-05-18T20:39:00Z</dcterms:modified>
</cp:coreProperties>
</file>