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217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Allison BRUDENELL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621791" w:rsidRDefault="006217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791" w:rsidRDefault="006217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791" w:rsidRDefault="006217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Brudenell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d.1482)(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 (H.P.p.915)</w:t>
      </w:r>
    </w:p>
    <w:p w:rsidR="00621791" w:rsidRDefault="006217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Children:  Richard(q.v.), John(q.v.).   (ibid.pp.915-6)</w:t>
      </w:r>
    </w:p>
    <w:p w:rsidR="00621791" w:rsidRDefault="006217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Alice(q.v.) = 3 Sir John Guildford.   (ibid.)</w:t>
      </w:r>
    </w:p>
    <w:p w:rsidR="00621791" w:rsidRDefault="006217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791" w:rsidRDefault="006217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791" w:rsidRPr="00621791" w:rsidRDefault="006217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  <w:bookmarkStart w:id="0" w:name="_GoBack"/>
      <w:bookmarkEnd w:id="0"/>
    </w:p>
    <w:sectPr w:rsidR="00621791" w:rsidRPr="006217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791" w:rsidRDefault="00621791" w:rsidP="00E71FC3">
      <w:pPr>
        <w:spacing w:after="0" w:line="240" w:lineRule="auto"/>
      </w:pPr>
      <w:r>
        <w:separator/>
      </w:r>
    </w:p>
  </w:endnote>
  <w:endnote w:type="continuationSeparator" w:id="0">
    <w:p w:rsidR="00621791" w:rsidRDefault="006217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791" w:rsidRDefault="00621791" w:rsidP="00E71FC3">
      <w:pPr>
        <w:spacing w:after="0" w:line="240" w:lineRule="auto"/>
      </w:pPr>
      <w:r>
        <w:separator/>
      </w:r>
    </w:p>
  </w:footnote>
  <w:footnote w:type="continuationSeparator" w:id="0">
    <w:p w:rsidR="00621791" w:rsidRDefault="006217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791"/>
    <w:rsid w:val="0062179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47EBF"/>
  <w15:chartTrackingRefBased/>
  <w15:docId w15:val="{DA3AF77D-E765-4EFE-B634-710370EB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2016-05-30T21:30:00Z</dcterms:created>
  <dcterms:modified xsi:type="dcterms:W3CDTF">2016-05-30T21:34:00Z</dcterms:modified>
</cp:coreProperties>
</file>