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D661C" w14:textId="77777777" w:rsidR="008700CC" w:rsidRDefault="008700CC" w:rsidP="008700CC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Thomas BROWN</w:t>
      </w:r>
      <w:r>
        <w:rPr>
          <w:rFonts w:ascii="Times New Roman" w:eastAsia="Times New Roman" w:hAnsi="Times New Roman" w:cs="Times New Roman"/>
        </w:rPr>
        <w:t xml:space="preserve">       (fl.1442)</w:t>
      </w:r>
    </w:p>
    <w:p w14:paraId="30531D29" w14:textId="77777777" w:rsidR="008700CC" w:rsidRDefault="008700CC" w:rsidP="008700CC">
      <w:pPr>
        <w:pStyle w:val="NoSpacing"/>
        <w:rPr>
          <w:rFonts w:ascii="Times New Roman" w:eastAsia="Times New Roman" w:hAnsi="Times New Roman" w:cs="Times New Roman"/>
        </w:rPr>
      </w:pPr>
    </w:p>
    <w:p w14:paraId="7F927154" w14:textId="77777777" w:rsidR="008700CC" w:rsidRDefault="008700CC" w:rsidP="008700CC">
      <w:pPr>
        <w:pStyle w:val="NoSpacing"/>
        <w:rPr>
          <w:rFonts w:ascii="Times New Roman" w:eastAsia="Times New Roman" w:hAnsi="Times New Roman" w:cs="Times New Roman"/>
        </w:rPr>
      </w:pPr>
    </w:p>
    <w:p w14:paraId="30128FA3" w14:textId="77777777" w:rsidR="008700CC" w:rsidRDefault="008700CC" w:rsidP="008700CC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1442</w:t>
      </w:r>
      <w:r>
        <w:rPr>
          <w:rFonts w:ascii="Times New Roman" w:eastAsia="Times New Roman" w:hAnsi="Times New Roman" w:cs="Times New Roman"/>
        </w:rPr>
        <w:tab/>
        <w:t>He made a plaint of maintenance against William Truluf of Norwich(q.v.)</w:t>
      </w:r>
    </w:p>
    <w:p w14:paraId="531D3E40" w14:textId="77777777" w:rsidR="008700CC" w:rsidRDefault="008700CC" w:rsidP="008700CC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and 11 others.</w:t>
      </w:r>
    </w:p>
    <w:p w14:paraId="23E9F584" w14:textId="77777777" w:rsidR="008700CC" w:rsidRDefault="008700CC" w:rsidP="008700CC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( </w:t>
      </w:r>
      <w:hyperlink r:id="rId6" w:history="1">
        <w:r w:rsidRPr="00FD4012">
          <w:rPr>
            <w:rStyle w:val="Hyperlink"/>
            <w:rFonts w:ascii="Times New Roman" w:eastAsia="Times New Roman" w:hAnsi="Times New Roman" w:cs="Times New Roman"/>
          </w:rPr>
          <w:t>https://waalt.uh.edu/index.php/CP40/724</w:t>
        </w:r>
      </w:hyperlink>
      <w:r>
        <w:rPr>
          <w:rFonts w:ascii="Times New Roman" w:eastAsia="Times New Roman" w:hAnsi="Times New Roman" w:cs="Times New Roman"/>
        </w:rPr>
        <w:t xml:space="preserve"> )</w:t>
      </w:r>
    </w:p>
    <w:p w14:paraId="617CA1BE" w14:textId="77777777" w:rsidR="008700CC" w:rsidRDefault="008700CC" w:rsidP="008700CC">
      <w:pPr>
        <w:pStyle w:val="NoSpacing"/>
        <w:rPr>
          <w:rFonts w:ascii="Times New Roman" w:eastAsia="Times New Roman" w:hAnsi="Times New Roman" w:cs="Times New Roman"/>
        </w:rPr>
      </w:pPr>
    </w:p>
    <w:p w14:paraId="0555D93B" w14:textId="77777777" w:rsidR="008700CC" w:rsidRDefault="008700CC" w:rsidP="008700CC">
      <w:pPr>
        <w:pStyle w:val="NoSpacing"/>
        <w:rPr>
          <w:rFonts w:ascii="Times New Roman" w:eastAsia="Times New Roman" w:hAnsi="Times New Roman" w:cs="Times New Roman"/>
        </w:rPr>
      </w:pPr>
    </w:p>
    <w:p w14:paraId="497B72CA" w14:textId="77777777" w:rsidR="008700CC" w:rsidRDefault="008700CC" w:rsidP="008700CC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 February 2026</w:t>
      </w:r>
    </w:p>
    <w:p w14:paraId="11078EF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A0FCE" w14:textId="77777777" w:rsidR="008C27BC" w:rsidRDefault="008C27BC" w:rsidP="00086E2C">
      <w:pPr>
        <w:spacing w:after="0" w:line="240" w:lineRule="auto"/>
      </w:pPr>
      <w:r>
        <w:separator/>
      </w:r>
    </w:p>
  </w:endnote>
  <w:endnote w:type="continuationSeparator" w:id="0">
    <w:p w14:paraId="32918735" w14:textId="77777777" w:rsidR="008C27BC" w:rsidRDefault="008C27B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F3B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D066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030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2C134" w14:textId="77777777" w:rsidR="008C27BC" w:rsidRDefault="008C27BC" w:rsidP="00086E2C">
      <w:pPr>
        <w:spacing w:after="0" w:line="240" w:lineRule="auto"/>
      </w:pPr>
      <w:r>
        <w:separator/>
      </w:r>
    </w:p>
  </w:footnote>
  <w:footnote w:type="continuationSeparator" w:id="0">
    <w:p w14:paraId="5FF6119A" w14:textId="77777777" w:rsidR="008C27BC" w:rsidRDefault="008C27B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8E4F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9C4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B6F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CC"/>
    <w:rsid w:val="00086E2C"/>
    <w:rsid w:val="000A2E7A"/>
    <w:rsid w:val="002244B7"/>
    <w:rsid w:val="00314D94"/>
    <w:rsid w:val="00617568"/>
    <w:rsid w:val="006E68FA"/>
    <w:rsid w:val="008700CC"/>
    <w:rsid w:val="008C27BC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59B28"/>
  <w15:chartTrackingRefBased/>
  <w15:docId w15:val="{1D6E4E4F-1695-4C60-B9E7-3C658A75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700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00C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2026-02-06T22:42:00Z</dcterms:created>
  <dcterms:modified xsi:type="dcterms:W3CDTF">2026-02-06T22:43:00Z</dcterms:modified>
</cp:coreProperties>
</file>