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C71B0" w14:textId="77777777" w:rsidR="00A600A3" w:rsidRDefault="00A600A3" w:rsidP="00A600A3">
      <w:pPr>
        <w:pStyle w:val="NoSpacing"/>
      </w:pPr>
      <w:r>
        <w:rPr>
          <w:u w:val="single"/>
        </w:rPr>
        <w:t>John BROWN</w:t>
      </w:r>
      <w:r>
        <w:t xml:space="preserve">      (fl.1463)</w:t>
      </w:r>
    </w:p>
    <w:p w14:paraId="54F222F6" w14:textId="77777777" w:rsidR="00A600A3" w:rsidRDefault="00A600A3" w:rsidP="00A600A3">
      <w:pPr>
        <w:pStyle w:val="NoSpacing"/>
      </w:pPr>
      <w:r>
        <w:t>late of London. Dyer.</w:t>
      </w:r>
    </w:p>
    <w:p w14:paraId="68340FC8" w14:textId="77777777" w:rsidR="00A600A3" w:rsidRDefault="00A600A3" w:rsidP="00A600A3">
      <w:pPr>
        <w:pStyle w:val="NoSpacing"/>
      </w:pPr>
    </w:p>
    <w:p w14:paraId="304E5262" w14:textId="77777777" w:rsidR="00A600A3" w:rsidRDefault="00A600A3" w:rsidP="00A600A3">
      <w:pPr>
        <w:pStyle w:val="NoSpacing"/>
      </w:pPr>
    </w:p>
    <w:p w14:paraId="47BB5490" w14:textId="77777777" w:rsidR="00A600A3" w:rsidRDefault="00A600A3" w:rsidP="00A600A3">
      <w:pPr>
        <w:pStyle w:val="NoSpacing"/>
      </w:pPr>
      <w:r>
        <w:t>24 Apr.1463</w:t>
      </w:r>
      <w:r>
        <w:tab/>
        <w:t>He was pardoned of all offences committed by him before 18 April.</w:t>
      </w:r>
    </w:p>
    <w:p w14:paraId="78A805C8" w14:textId="77777777" w:rsidR="00A600A3" w:rsidRDefault="00A600A3" w:rsidP="00A600A3">
      <w:pPr>
        <w:pStyle w:val="NoSpacing"/>
      </w:pPr>
      <w:r>
        <w:tab/>
      </w:r>
      <w:r>
        <w:tab/>
        <w:t>(C.P.R. p.1461-67 p.266)</w:t>
      </w:r>
    </w:p>
    <w:p w14:paraId="60F2B1F4" w14:textId="77777777" w:rsidR="00A600A3" w:rsidRDefault="00A600A3" w:rsidP="00A600A3">
      <w:pPr>
        <w:pStyle w:val="NoSpacing"/>
      </w:pPr>
    </w:p>
    <w:p w14:paraId="59A1D7D9" w14:textId="77777777" w:rsidR="00A600A3" w:rsidRDefault="00A600A3" w:rsidP="00A600A3">
      <w:pPr>
        <w:pStyle w:val="NoSpacing"/>
      </w:pPr>
    </w:p>
    <w:p w14:paraId="30E2837D" w14:textId="77777777" w:rsidR="00A600A3" w:rsidRPr="004902DC" w:rsidRDefault="00A600A3" w:rsidP="00A600A3">
      <w:pPr>
        <w:pStyle w:val="NoSpacing"/>
      </w:pPr>
      <w:r>
        <w:t>19 February 2026</w:t>
      </w:r>
    </w:p>
    <w:p w14:paraId="652771E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47C96" w14:textId="77777777" w:rsidR="00AC5854" w:rsidRDefault="00AC5854" w:rsidP="00086E2C">
      <w:pPr>
        <w:spacing w:after="0" w:line="240" w:lineRule="auto"/>
      </w:pPr>
      <w:r>
        <w:separator/>
      </w:r>
    </w:p>
  </w:endnote>
  <w:endnote w:type="continuationSeparator" w:id="0">
    <w:p w14:paraId="079320CA" w14:textId="77777777" w:rsidR="00AC5854" w:rsidRDefault="00AC585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8C9A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7DED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0095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CE46D" w14:textId="77777777" w:rsidR="00AC5854" w:rsidRDefault="00AC5854" w:rsidP="00086E2C">
      <w:pPr>
        <w:spacing w:after="0" w:line="240" w:lineRule="auto"/>
      </w:pPr>
      <w:r>
        <w:separator/>
      </w:r>
    </w:p>
  </w:footnote>
  <w:footnote w:type="continuationSeparator" w:id="0">
    <w:p w14:paraId="5741D17D" w14:textId="77777777" w:rsidR="00AC5854" w:rsidRDefault="00AC585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0F64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45AD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D622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0A3"/>
    <w:rsid w:val="00086E2C"/>
    <w:rsid w:val="000A2E7A"/>
    <w:rsid w:val="002244B7"/>
    <w:rsid w:val="00314D94"/>
    <w:rsid w:val="00617568"/>
    <w:rsid w:val="006E68FA"/>
    <w:rsid w:val="00A600A3"/>
    <w:rsid w:val="00AC5854"/>
    <w:rsid w:val="00EA07E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4F6E7"/>
  <w15:chartTrackingRefBased/>
  <w15:docId w15:val="{DCBAA8F0-6888-4DC4-A142-7B96A166D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600A3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27</Words>
  <Characters>136</Characters>
  <Application>Microsoft Office Word</Application>
  <DocSecurity>0</DocSecurity>
  <Lines>9</Lines>
  <Paragraphs>5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2026-02-22T19:55:00Z</dcterms:created>
  <dcterms:modified xsi:type="dcterms:W3CDTF">2026-02-22T19:58:00Z</dcterms:modified>
</cp:coreProperties>
</file>