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EB281" w14:textId="77777777" w:rsidR="005D4266" w:rsidRDefault="005D4266" w:rsidP="005D4266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Laurence BROWE</w:t>
      </w:r>
      <w:r>
        <w:rPr>
          <w:rFonts w:ascii="Times New Roman" w:hAnsi="Times New Roman" w:cs="Times New Roman"/>
          <w:lang w:val="en-US"/>
        </w:rPr>
        <w:t xml:space="preserve">      (fl.1481)</w:t>
      </w:r>
    </w:p>
    <w:p w14:paraId="33A2C42C" w14:textId="77777777" w:rsidR="005D4266" w:rsidRDefault="005D4266" w:rsidP="005D4266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064CA680" w14:textId="77777777" w:rsidR="005D4266" w:rsidRDefault="005D4266" w:rsidP="005D4266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459C4029" w14:textId="77777777" w:rsidR="005D4266" w:rsidRDefault="005D4266" w:rsidP="005D4266">
      <w:pPr>
        <w:pStyle w:val="NoSpacing"/>
        <w:ind w:left="144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1481</w:t>
      </w:r>
      <w:r>
        <w:rPr>
          <w:rFonts w:ascii="Times New Roman" w:hAnsi="Times New Roman" w:cs="Times New Roman"/>
          <w:lang w:val="en-US"/>
        </w:rPr>
        <w:tab/>
        <w:t xml:space="preserve">Walter Redyng brought a plaint of embracery of a jury against him and 10 others.    </w:t>
      </w:r>
    </w:p>
    <w:p w14:paraId="16563F90" w14:textId="77777777" w:rsidR="005D4266" w:rsidRDefault="005D4266" w:rsidP="005D4266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8B5C77">
          <w:rPr>
            <w:rStyle w:val="Hyperlink"/>
            <w:rFonts w:ascii="Times New Roman" w:hAnsi="Times New Roman" w:cs="Times New Roman"/>
            <w:lang w:val="en-US"/>
          </w:rPr>
          <w:t>https://waalt.uh.edu/index.php/KB27/877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5D1228D" w14:textId="77777777" w:rsidR="005D4266" w:rsidRDefault="005D4266" w:rsidP="005D4266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43272748" w14:textId="77777777" w:rsidR="005D4266" w:rsidRDefault="005D4266" w:rsidP="005D4266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501AC780" w14:textId="77777777" w:rsidR="005D4266" w:rsidRDefault="005D4266" w:rsidP="005D426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 March 2026</w:t>
      </w:r>
    </w:p>
    <w:p w14:paraId="245BCDD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3236A" w14:textId="77777777" w:rsidR="00A12D0D" w:rsidRDefault="00A12D0D" w:rsidP="00086E2C">
      <w:pPr>
        <w:spacing w:after="0" w:line="240" w:lineRule="auto"/>
      </w:pPr>
      <w:r>
        <w:separator/>
      </w:r>
    </w:p>
  </w:endnote>
  <w:endnote w:type="continuationSeparator" w:id="0">
    <w:p w14:paraId="5F934B40" w14:textId="77777777" w:rsidR="00A12D0D" w:rsidRDefault="00A12D0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243C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4EF0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47D8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21F17" w14:textId="77777777" w:rsidR="00A12D0D" w:rsidRDefault="00A12D0D" w:rsidP="00086E2C">
      <w:pPr>
        <w:spacing w:after="0" w:line="240" w:lineRule="auto"/>
      </w:pPr>
      <w:r>
        <w:separator/>
      </w:r>
    </w:p>
  </w:footnote>
  <w:footnote w:type="continuationSeparator" w:id="0">
    <w:p w14:paraId="68DE0C35" w14:textId="77777777" w:rsidR="00A12D0D" w:rsidRDefault="00A12D0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A1D8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9C90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C84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266"/>
    <w:rsid w:val="00086E2C"/>
    <w:rsid w:val="000A2E7A"/>
    <w:rsid w:val="002244B7"/>
    <w:rsid w:val="00314D94"/>
    <w:rsid w:val="005D4266"/>
    <w:rsid w:val="00617568"/>
    <w:rsid w:val="006E68FA"/>
    <w:rsid w:val="00706984"/>
    <w:rsid w:val="00A12D0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9AAF3"/>
  <w15:chartTrackingRefBased/>
  <w15:docId w15:val="{1802319C-A153-4661-A6F6-0C3354BA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D426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426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25</Words>
  <Characters>144</Characters>
  <Application>Microsoft Office Word</Application>
  <DocSecurity>0</DocSecurity>
  <Lines>9</Lines>
  <Paragraphs>4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2026-03-20T21:58:00Z</dcterms:created>
  <dcterms:modified xsi:type="dcterms:W3CDTF">2026-03-20T22:00:00Z</dcterms:modified>
</cp:coreProperties>
</file>