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B2A7" w14:textId="77777777" w:rsidR="00FD4A66" w:rsidRDefault="00FD4A66" w:rsidP="00FD4A66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Brother Ralph BROWDER</w:t>
      </w:r>
      <w:r>
        <w:rPr>
          <w:rFonts w:cs="Times New Roman"/>
        </w:rPr>
        <w:t xml:space="preserve">         (fl.1445)</w:t>
      </w:r>
    </w:p>
    <w:p w14:paraId="3B379DC4" w14:textId="77777777" w:rsidR="00FD4A66" w:rsidRDefault="00FD4A66" w:rsidP="00FD4A66">
      <w:pPr>
        <w:pStyle w:val="NoSpacing"/>
        <w:rPr>
          <w:rFonts w:cs="Times New Roman"/>
        </w:rPr>
      </w:pPr>
      <w:r>
        <w:rPr>
          <w:rFonts w:cs="Times New Roman"/>
        </w:rPr>
        <w:t>of the Order of Brothers Preacher, Truro.</w:t>
      </w:r>
    </w:p>
    <w:p w14:paraId="5FAC2DA9" w14:textId="77777777" w:rsidR="00FD4A66" w:rsidRDefault="00FD4A66" w:rsidP="00FD4A66">
      <w:pPr>
        <w:pStyle w:val="NoSpacing"/>
        <w:rPr>
          <w:rFonts w:cs="Times New Roman"/>
        </w:rPr>
      </w:pPr>
    </w:p>
    <w:p w14:paraId="6B6094D8" w14:textId="77777777" w:rsidR="00FD4A66" w:rsidRDefault="00FD4A66" w:rsidP="00FD4A66">
      <w:pPr>
        <w:pStyle w:val="NoSpacing"/>
        <w:rPr>
          <w:rFonts w:cs="Times New Roman"/>
        </w:rPr>
      </w:pPr>
    </w:p>
    <w:p w14:paraId="733B043F" w14:textId="77777777" w:rsidR="00FD4A66" w:rsidRDefault="00FD4A66" w:rsidP="00FD4A66">
      <w:pPr>
        <w:pStyle w:val="NoSpacing"/>
        <w:rPr>
          <w:rFonts w:cs="Times New Roman"/>
        </w:rPr>
      </w:pPr>
      <w:r>
        <w:rPr>
          <w:rFonts w:cs="Times New Roman"/>
        </w:rPr>
        <w:t>22 May1445</w:t>
      </w:r>
      <w:r>
        <w:rPr>
          <w:rFonts w:cs="Times New Roman"/>
        </w:rPr>
        <w:tab/>
        <w:t>He was ordained acolyte in the chapel below the manor of</w:t>
      </w:r>
    </w:p>
    <w:p w14:paraId="3A1EE6BD" w14:textId="77777777" w:rsidR="00FD4A66" w:rsidRDefault="00FD4A66" w:rsidP="00FD4A66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Colombeck</w:t>
      </w:r>
      <w:proofErr w:type="spellEnd"/>
      <w:r>
        <w:rPr>
          <w:rFonts w:cs="Times New Roman"/>
        </w:rPr>
        <w:t>.</w:t>
      </w:r>
    </w:p>
    <w:p w14:paraId="4E86B242" w14:textId="77777777" w:rsidR="00FD4A66" w:rsidRDefault="00FD4A66" w:rsidP="00FD4A66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(“The Register of Edmund Lacy, Bishop of Exeter 1420-55 part 4” </w:t>
      </w:r>
    </w:p>
    <w:p w14:paraId="20716066" w14:textId="77777777" w:rsidR="00FD4A66" w:rsidRDefault="00FD4A66" w:rsidP="00FD4A66">
      <w:pPr>
        <w:pStyle w:val="NoSpacing"/>
        <w:ind w:left="720" w:firstLine="720"/>
        <w:rPr>
          <w:rFonts w:cs="Times New Roman"/>
        </w:rPr>
      </w:pPr>
      <w:proofErr w:type="spellStart"/>
      <w:r>
        <w:rPr>
          <w:rFonts w:cs="Times New Roman"/>
        </w:rPr>
        <w:t>ed.G.R</w:t>
      </w:r>
      <w:proofErr w:type="spellEnd"/>
      <w:r>
        <w:rPr>
          <w:rFonts w:cs="Times New Roman"/>
        </w:rPr>
        <w:t>. Dunstan pub. by The Canterbury and York Society 1971 p.203)</w:t>
      </w:r>
    </w:p>
    <w:p w14:paraId="388BFB67" w14:textId="77777777" w:rsidR="00FD4A66" w:rsidRDefault="00FD4A66" w:rsidP="00FD4A66">
      <w:pPr>
        <w:pStyle w:val="NoSpacing"/>
        <w:rPr>
          <w:rFonts w:cs="Times New Roman"/>
        </w:rPr>
      </w:pPr>
    </w:p>
    <w:p w14:paraId="6D3869CB" w14:textId="77777777" w:rsidR="00FD4A66" w:rsidRDefault="00FD4A66" w:rsidP="00FD4A66">
      <w:pPr>
        <w:pStyle w:val="NoSpacing"/>
        <w:rPr>
          <w:rFonts w:cs="Times New Roman"/>
        </w:rPr>
      </w:pPr>
    </w:p>
    <w:p w14:paraId="283F869C" w14:textId="77777777" w:rsidR="00FD4A66" w:rsidRDefault="00FD4A66" w:rsidP="00FD4A66">
      <w:pPr>
        <w:pStyle w:val="NoSpacing"/>
        <w:rPr>
          <w:rFonts w:cs="Times New Roman"/>
        </w:rPr>
      </w:pPr>
      <w:r>
        <w:rPr>
          <w:rFonts w:cs="Times New Roman"/>
        </w:rPr>
        <w:t>11 June 2026</w:t>
      </w:r>
    </w:p>
    <w:p w14:paraId="405C20C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4821B" w14:textId="77777777" w:rsidR="00AB2AC7" w:rsidRDefault="00AB2AC7" w:rsidP="00086E2C">
      <w:pPr>
        <w:spacing w:after="0" w:line="240" w:lineRule="auto"/>
      </w:pPr>
      <w:r>
        <w:separator/>
      </w:r>
    </w:p>
  </w:endnote>
  <w:endnote w:type="continuationSeparator" w:id="0">
    <w:p w14:paraId="646FBBF5" w14:textId="77777777" w:rsidR="00AB2AC7" w:rsidRDefault="00AB2AC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741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9C8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43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182E" w14:textId="77777777" w:rsidR="00AB2AC7" w:rsidRDefault="00AB2AC7" w:rsidP="00086E2C">
      <w:pPr>
        <w:spacing w:after="0" w:line="240" w:lineRule="auto"/>
      </w:pPr>
      <w:r>
        <w:separator/>
      </w:r>
    </w:p>
  </w:footnote>
  <w:footnote w:type="continuationSeparator" w:id="0">
    <w:p w14:paraId="64421C88" w14:textId="77777777" w:rsidR="00AB2AC7" w:rsidRDefault="00AB2AC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878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E06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184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A66"/>
    <w:rsid w:val="00086E2C"/>
    <w:rsid w:val="000A2E7A"/>
    <w:rsid w:val="002244B7"/>
    <w:rsid w:val="00314D94"/>
    <w:rsid w:val="005435B9"/>
    <w:rsid w:val="00617568"/>
    <w:rsid w:val="006E68FA"/>
    <w:rsid w:val="008E56AD"/>
    <w:rsid w:val="009306FF"/>
    <w:rsid w:val="00AB2AC7"/>
    <w:rsid w:val="00AF65CA"/>
    <w:rsid w:val="00ED3A55"/>
    <w:rsid w:val="00F479D0"/>
    <w:rsid w:val="00FD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A3A34"/>
  <w15:chartTrackingRefBased/>
  <w15:docId w15:val="{6F38C179-1843-4CDA-BC27-80EA6A17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2026-06-11T20:23:00Z</dcterms:created>
  <dcterms:modified xsi:type="dcterms:W3CDTF">2026-06-11T20:24:00Z</dcterms:modified>
</cp:coreProperties>
</file>