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C4A13A" w14:textId="77777777" w:rsidR="00592964" w:rsidRDefault="00592964" w:rsidP="00592964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Richard BROUNE</w:t>
      </w:r>
      <w:r>
        <w:rPr>
          <w:rFonts w:cs="Times New Roman"/>
          <w:lang w:val="en-US"/>
        </w:rPr>
        <w:t xml:space="preserve">       (fl.1495)</w:t>
      </w:r>
    </w:p>
    <w:p w14:paraId="456A02AA" w14:textId="77777777" w:rsidR="00592964" w:rsidRDefault="00592964" w:rsidP="0059296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Otley, West Riding of Yorkshire. Husbandman.</w:t>
      </w:r>
    </w:p>
    <w:p w14:paraId="0EF5105F" w14:textId="77777777" w:rsidR="00592964" w:rsidRDefault="00592964" w:rsidP="00592964">
      <w:pPr>
        <w:pStyle w:val="NoSpacing"/>
        <w:rPr>
          <w:rFonts w:cs="Times New Roman"/>
          <w:lang w:val="en-US"/>
        </w:rPr>
      </w:pPr>
    </w:p>
    <w:p w14:paraId="6A81D377" w14:textId="77777777" w:rsidR="00592964" w:rsidRDefault="00592964" w:rsidP="00592964">
      <w:pPr>
        <w:pStyle w:val="NoSpacing"/>
        <w:rPr>
          <w:rFonts w:cs="Times New Roman"/>
          <w:lang w:val="en-US"/>
        </w:rPr>
      </w:pPr>
    </w:p>
    <w:p w14:paraId="119A7CF6" w14:textId="77777777" w:rsidR="00592964" w:rsidRDefault="00592964" w:rsidP="0059296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1495</w:t>
      </w:r>
      <w:r>
        <w:rPr>
          <w:rFonts w:cs="Times New Roman"/>
          <w:lang w:val="en-US"/>
        </w:rPr>
        <w:tab/>
        <w:t>The King indicted him for felony and murder.</w:t>
      </w:r>
    </w:p>
    <w:p w14:paraId="6EB89F17" w14:textId="77777777" w:rsidR="00592964" w:rsidRDefault="00592964" w:rsidP="0059296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https://waalt.uh.edu/index.php/KB27/934</w:t>
        </w:r>
      </w:hyperlink>
      <w:r>
        <w:rPr>
          <w:rFonts w:cs="Times New Roman"/>
          <w:lang w:val="en-US"/>
        </w:rPr>
        <w:t xml:space="preserve"> )</w:t>
      </w:r>
    </w:p>
    <w:p w14:paraId="3BBC1843" w14:textId="77777777" w:rsidR="00592964" w:rsidRDefault="00592964" w:rsidP="00592964">
      <w:pPr>
        <w:pStyle w:val="NoSpacing"/>
        <w:rPr>
          <w:rFonts w:cs="Times New Roman"/>
          <w:lang w:val="en-US"/>
        </w:rPr>
      </w:pPr>
    </w:p>
    <w:p w14:paraId="39FB9330" w14:textId="77777777" w:rsidR="00592964" w:rsidRDefault="00592964" w:rsidP="00592964">
      <w:pPr>
        <w:pStyle w:val="NoSpacing"/>
        <w:rPr>
          <w:rFonts w:cs="Times New Roman"/>
          <w:lang w:val="en-US"/>
        </w:rPr>
      </w:pPr>
    </w:p>
    <w:p w14:paraId="034A71E8" w14:textId="77777777" w:rsidR="00592964" w:rsidRDefault="00592964" w:rsidP="00592964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8 May 2026</w:t>
      </w:r>
    </w:p>
    <w:p w14:paraId="625A2BE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F7D05" w14:textId="77777777" w:rsidR="00A40ABB" w:rsidRDefault="00A40ABB" w:rsidP="00086E2C">
      <w:pPr>
        <w:spacing w:after="0" w:line="240" w:lineRule="auto"/>
      </w:pPr>
      <w:r>
        <w:separator/>
      </w:r>
    </w:p>
  </w:endnote>
  <w:endnote w:type="continuationSeparator" w:id="0">
    <w:p w14:paraId="03EEC943" w14:textId="77777777" w:rsidR="00A40ABB" w:rsidRDefault="00A40ABB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455F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16D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E2A3E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EAE3B" w14:textId="77777777" w:rsidR="00A40ABB" w:rsidRDefault="00A40ABB" w:rsidP="00086E2C">
      <w:pPr>
        <w:spacing w:after="0" w:line="240" w:lineRule="auto"/>
      </w:pPr>
      <w:r>
        <w:separator/>
      </w:r>
    </w:p>
  </w:footnote>
  <w:footnote w:type="continuationSeparator" w:id="0">
    <w:p w14:paraId="0D9F88F6" w14:textId="77777777" w:rsidR="00A40ABB" w:rsidRDefault="00A40ABB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F882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F650F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E93B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964"/>
    <w:rsid w:val="00086E2C"/>
    <w:rsid w:val="000A2E7A"/>
    <w:rsid w:val="002244B7"/>
    <w:rsid w:val="00314D94"/>
    <w:rsid w:val="005435B9"/>
    <w:rsid w:val="00592964"/>
    <w:rsid w:val="00617568"/>
    <w:rsid w:val="00664ECB"/>
    <w:rsid w:val="006E68FA"/>
    <w:rsid w:val="008E56AD"/>
    <w:rsid w:val="00A40ABB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4FA1F"/>
  <w15:chartTrackingRefBased/>
  <w15:docId w15:val="{5CBA0495-A68B-467D-8E2A-BBB490CEA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59296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2026-05-10T20:50:00Z</dcterms:created>
  <dcterms:modified xsi:type="dcterms:W3CDTF">2026-05-10T20:51:00Z</dcterms:modified>
</cp:coreProperties>
</file>