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B1F90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BROUN</w:t>
      </w:r>
      <w:r>
        <w:rPr>
          <w:rFonts w:ascii="Times New Roman" w:hAnsi="Times New Roman" w:cs="Times New Roman"/>
          <w:lang w:val="en-US"/>
        </w:rPr>
        <w:t xml:space="preserve">        (fl.1478)</w:t>
      </w:r>
    </w:p>
    <w:p w14:paraId="6156A7B5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546CC722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6C205145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Margery(q.v.).</w:t>
      </w:r>
    </w:p>
    <w:p w14:paraId="2EDAAFD1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697A032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51E96BA4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02D34561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 xml:space="preserve">They made a plaint of trespass and </w:t>
      </w:r>
      <w:proofErr w:type="gramStart"/>
      <w:r>
        <w:rPr>
          <w:rFonts w:ascii="Times New Roman" w:hAnsi="Times New Roman" w:cs="Times New Roman"/>
          <w:lang w:val="en-US"/>
        </w:rPr>
        <w:t>taking</w:t>
      </w:r>
      <w:proofErr w:type="gramEnd"/>
      <w:r>
        <w:rPr>
          <w:rFonts w:ascii="Times New Roman" w:hAnsi="Times New Roman" w:cs="Times New Roman"/>
          <w:lang w:val="en-US"/>
        </w:rPr>
        <w:t xml:space="preserve"> a box with muniments against</w:t>
      </w:r>
    </w:p>
    <w:p w14:paraId="7E1942B2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Richard Rowden of Wakefield(q.v.).   (ibid.)</w:t>
      </w:r>
    </w:p>
    <w:p w14:paraId="2A20AA2B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422CF5A2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</w:p>
    <w:p w14:paraId="51D822AA" w14:textId="77777777" w:rsidR="00833813" w:rsidRDefault="00833813" w:rsidP="0083381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March 2026</w:t>
      </w:r>
    </w:p>
    <w:p w14:paraId="45B454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5117" w14:textId="77777777" w:rsidR="002838CB" w:rsidRDefault="002838CB" w:rsidP="00086E2C">
      <w:pPr>
        <w:spacing w:after="0" w:line="240" w:lineRule="auto"/>
      </w:pPr>
      <w:r>
        <w:separator/>
      </w:r>
    </w:p>
  </w:endnote>
  <w:endnote w:type="continuationSeparator" w:id="0">
    <w:p w14:paraId="018588EC" w14:textId="77777777" w:rsidR="002838CB" w:rsidRDefault="002838C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9A0E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F886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0D7B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57D3B" w14:textId="77777777" w:rsidR="002838CB" w:rsidRDefault="002838CB" w:rsidP="00086E2C">
      <w:pPr>
        <w:spacing w:after="0" w:line="240" w:lineRule="auto"/>
      </w:pPr>
      <w:r>
        <w:separator/>
      </w:r>
    </w:p>
  </w:footnote>
  <w:footnote w:type="continuationSeparator" w:id="0">
    <w:p w14:paraId="16D2ECBA" w14:textId="77777777" w:rsidR="002838CB" w:rsidRDefault="002838C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153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4A6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35C8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13"/>
    <w:rsid w:val="00086E2C"/>
    <w:rsid w:val="000A2E7A"/>
    <w:rsid w:val="002244B7"/>
    <w:rsid w:val="002838CB"/>
    <w:rsid w:val="00314D94"/>
    <w:rsid w:val="00502EB6"/>
    <w:rsid w:val="00617568"/>
    <w:rsid w:val="006E68FA"/>
    <w:rsid w:val="0083381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EDAE8"/>
  <w15:chartTrackingRefBased/>
  <w15:docId w15:val="{4B3BC11C-8FA7-4AFD-9A0F-D017274D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3381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38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40</Words>
  <Characters>251</Characters>
  <Application>Microsoft Office Word</Application>
  <DocSecurity>0</DocSecurity>
  <Lines>14</Lines>
  <Paragraphs>9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2026-03-06T00:12:00Z</dcterms:created>
  <dcterms:modified xsi:type="dcterms:W3CDTF">2026-03-06T00:12:00Z</dcterms:modified>
</cp:coreProperties>
</file>