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56A5CA" w14:textId="77777777" w:rsidR="00BF35E0" w:rsidRDefault="00BF35E0" w:rsidP="00BF35E0">
      <w:pPr>
        <w:pStyle w:val="NoSpacing"/>
        <w:rPr>
          <w:rFonts w:cs="Times New Roman"/>
        </w:rPr>
      </w:pPr>
      <w:r>
        <w:rPr>
          <w:rFonts w:cs="Times New Roman"/>
          <w:u w:val="single"/>
        </w:rPr>
        <w:t>William BROUN</w:t>
      </w:r>
      <w:r>
        <w:rPr>
          <w:rFonts w:cs="Times New Roman"/>
        </w:rPr>
        <w:t xml:space="preserve">       (fl.1460)</w:t>
      </w:r>
    </w:p>
    <w:p w14:paraId="1522E5BE" w14:textId="77777777" w:rsidR="00BF35E0" w:rsidRDefault="00BF35E0" w:rsidP="00BF35E0">
      <w:pPr>
        <w:pStyle w:val="NoSpacing"/>
        <w:rPr>
          <w:rFonts w:cs="Times New Roman"/>
        </w:rPr>
      </w:pPr>
    </w:p>
    <w:p w14:paraId="76D455B4" w14:textId="77777777" w:rsidR="00BF35E0" w:rsidRDefault="00BF35E0" w:rsidP="00BF35E0">
      <w:pPr>
        <w:pStyle w:val="NoSpacing"/>
        <w:rPr>
          <w:rFonts w:cs="Times New Roman"/>
        </w:rPr>
      </w:pPr>
    </w:p>
    <w:p w14:paraId="4AE8D69F" w14:textId="77777777" w:rsidR="00BF35E0" w:rsidRDefault="00BF35E0" w:rsidP="00BF35E0">
      <w:pPr>
        <w:pStyle w:val="NoSpacing"/>
        <w:rPr>
          <w:rFonts w:cs="Times New Roman"/>
        </w:rPr>
      </w:pPr>
      <w:r>
        <w:rPr>
          <w:rFonts w:cs="Times New Roman"/>
        </w:rPr>
        <w:tab/>
        <w:t>1460</w:t>
      </w:r>
      <w:r>
        <w:rPr>
          <w:rFonts w:cs="Times New Roman"/>
        </w:rPr>
        <w:tab/>
        <w:t xml:space="preserve">He and 4 others made a plaint of debt against Robert Wodefold of Clive, </w:t>
      </w:r>
    </w:p>
    <w:p w14:paraId="617E71E5" w14:textId="77777777" w:rsidR="00BF35E0" w:rsidRDefault="00BF35E0" w:rsidP="00BF35E0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 xml:space="preserve">Sussex(q.v.), Thomas Hanwell of South Malling(q.v.) and Christopher </w:t>
      </w:r>
    </w:p>
    <w:p w14:paraId="4AE439C1" w14:textId="77777777" w:rsidR="00BF35E0" w:rsidRDefault="00BF35E0" w:rsidP="00BF35E0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proofErr w:type="spellStart"/>
      <w:r>
        <w:rPr>
          <w:rFonts w:cs="Times New Roman"/>
        </w:rPr>
        <w:t>Furneys</w:t>
      </w:r>
      <w:proofErr w:type="spellEnd"/>
      <w:r>
        <w:rPr>
          <w:rFonts w:cs="Times New Roman"/>
        </w:rPr>
        <w:t xml:space="preserve"> of Clive(q.v.).     </w:t>
      </w:r>
      <w:r w:rsidRPr="00DD757F">
        <w:rPr>
          <w:rFonts w:cs="Times New Roman"/>
        </w:rPr>
        <w:t xml:space="preserve">( </w:t>
      </w:r>
      <w:r w:rsidRPr="00EE3560">
        <w:rPr>
          <w:rFonts w:cs="Times New Roman"/>
          <w:u w:val="single"/>
        </w:rPr>
        <w:t>https://waalt.uh.edu/index.php/KB27/795</w:t>
      </w:r>
      <w:r w:rsidRPr="00DD757F">
        <w:rPr>
          <w:rFonts w:cs="Times New Roman"/>
        </w:rPr>
        <w:t xml:space="preserve"> )</w:t>
      </w:r>
    </w:p>
    <w:p w14:paraId="3088799B" w14:textId="77777777" w:rsidR="00BF35E0" w:rsidRDefault="00BF35E0" w:rsidP="00BF35E0">
      <w:pPr>
        <w:pStyle w:val="NoSpacing"/>
        <w:rPr>
          <w:rFonts w:cs="Times New Roman"/>
        </w:rPr>
      </w:pPr>
    </w:p>
    <w:p w14:paraId="7EADF6A3" w14:textId="77777777" w:rsidR="00BF35E0" w:rsidRDefault="00BF35E0" w:rsidP="00BF35E0">
      <w:pPr>
        <w:pStyle w:val="NoSpacing"/>
        <w:rPr>
          <w:rFonts w:cs="Times New Roman"/>
        </w:rPr>
      </w:pPr>
    </w:p>
    <w:p w14:paraId="72DBC86B" w14:textId="77777777" w:rsidR="00BF35E0" w:rsidRDefault="00BF35E0" w:rsidP="00BF35E0">
      <w:pPr>
        <w:pStyle w:val="NoSpacing"/>
        <w:rPr>
          <w:rFonts w:cs="Times New Roman"/>
        </w:rPr>
      </w:pPr>
      <w:r>
        <w:rPr>
          <w:rFonts w:cs="Times New Roman"/>
        </w:rPr>
        <w:t>4 June 2026</w:t>
      </w:r>
    </w:p>
    <w:p w14:paraId="7499DED6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D26673" w14:textId="77777777" w:rsidR="00A42130" w:rsidRDefault="00A42130" w:rsidP="00086E2C">
      <w:pPr>
        <w:spacing w:after="0" w:line="240" w:lineRule="auto"/>
      </w:pPr>
      <w:r>
        <w:separator/>
      </w:r>
    </w:p>
  </w:endnote>
  <w:endnote w:type="continuationSeparator" w:id="0">
    <w:p w14:paraId="7851B15B" w14:textId="77777777" w:rsidR="00A42130" w:rsidRDefault="00A42130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FC6C7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EB0DAE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3EAC4D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D920A0" w14:textId="77777777" w:rsidR="00A42130" w:rsidRDefault="00A42130" w:rsidP="00086E2C">
      <w:pPr>
        <w:spacing w:after="0" w:line="240" w:lineRule="auto"/>
      </w:pPr>
      <w:r>
        <w:separator/>
      </w:r>
    </w:p>
  </w:footnote>
  <w:footnote w:type="continuationSeparator" w:id="0">
    <w:p w14:paraId="38B6689E" w14:textId="77777777" w:rsidR="00A42130" w:rsidRDefault="00A42130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826B8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F522A1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5807B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5E0"/>
    <w:rsid w:val="00086E2C"/>
    <w:rsid w:val="000A2E7A"/>
    <w:rsid w:val="002244B7"/>
    <w:rsid w:val="00314D94"/>
    <w:rsid w:val="005435B9"/>
    <w:rsid w:val="00617568"/>
    <w:rsid w:val="006E68FA"/>
    <w:rsid w:val="008E56AD"/>
    <w:rsid w:val="00A42130"/>
    <w:rsid w:val="00AF65CA"/>
    <w:rsid w:val="00BF35E0"/>
    <w:rsid w:val="00C17D44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7AD0DF"/>
  <w15:chartTrackingRefBased/>
  <w15:docId w15:val="{0412BE6A-EC94-4AE7-98A4-73020BAAA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2026-06-07T20:57:00Z</dcterms:created>
  <dcterms:modified xsi:type="dcterms:W3CDTF">2026-06-07T20:58:00Z</dcterms:modified>
</cp:coreProperties>
</file>