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C125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BROUN</w:t>
      </w:r>
      <w:r>
        <w:rPr>
          <w:rFonts w:cs="Times New Roman"/>
          <w:szCs w:val="24"/>
          <w:lang w:val="en-GB"/>
        </w:rPr>
        <w:t xml:space="preserve">        (fl.1468)</w:t>
      </w:r>
    </w:p>
    <w:p w14:paraId="4ED85C4B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Norwich. Yeoman.</w:t>
      </w:r>
    </w:p>
    <w:p w14:paraId="5D597765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</w:p>
    <w:p w14:paraId="4C4648D7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</w:p>
    <w:p w14:paraId="3F653034" w14:textId="77777777" w:rsidR="005A6376" w:rsidRDefault="005A6376" w:rsidP="005A6376">
      <w:pPr>
        <w:pStyle w:val="NoSpacing"/>
        <w:ind w:left="144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1468</w:t>
      </w:r>
      <w:r>
        <w:rPr>
          <w:rFonts w:cs="Times New Roman"/>
          <w:szCs w:val="24"/>
          <w:lang w:val="en-GB"/>
        </w:rPr>
        <w:tab/>
        <w:t>Thomas Holler</w:t>
      </w:r>
      <w:r>
        <w:rPr>
          <w:rFonts w:cs="Times New Roman"/>
          <w:sz w:val="22"/>
          <w:lang w:val="en-GB"/>
        </w:rPr>
        <w:t xml:space="preserve">(q.v.) brought a plaint of trespass against hm and Edmund Wythyngham of Norwich(q.v.).     </w:t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7F71B66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</w:p>
    <w:p w14:paraId="4DE2F018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</w:p>
    <w:p w14:paraId="1621B2F8" w14:textId="77777777" w:rsidR="005A6376" w:rsidRDefault="005A6376" w:rsidP="005A637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0378F2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00FE" w14:textId="77777777" w:rsidR="008C30CA" w:rsidRDefault="008C30CA" w:rsidP="00086E2C">
      <w:pPr>
        <w:spacing w:after="0" w:line="240" w:lineRule="auto"/>
      </w:pPr>
      <w:r>
        <w:separator/>
      </w:r>
    </w:p>
  </w:endnote>
  <w:endnote w:type="continuationSeparator" w:id="0">
    <w:p w14:paraId="760987A9" w14:textId="77777777" w:rsidR="008C30CA" w:rsidRDefault="008C30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139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D8F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A4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7E88" w14:textId="77777777" w:rsidR="008C30CA" w:rsidRDefault="008C30CA" w:rsidP="00086E2C">
      <w:pPr>
        <w:spacing w:after="0" w:line="240" w:lineRule="auto"/>
      </w:pPr>
      <w:r>
        <w:separator/>
      </w:r>
    </w:p>
  </w:footnote>
  <w:footnote w:type="continuationSeparator" w:id="0">
    <w:p w14:paraId="4BC5E425" w14:textId="77777777" w:rsidR="008C30CA" w:rsidRDefault="008C30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CA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1C9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39FB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76"/>
    <w:rsid w:val="00086E2C"/>
    <w:rsid w:val="000A2E7A"/>
    <w:rsid w:val="000E54D6"/>
    <w:rsid w:val="002244B7"/>
    <w:rsid w:val="00314D94"/>
    <w:rsid w:val="005A6376"/>
    <w:rsid w:val="00617568"/>
    <w:rsid w:val="006E68FA"/>
    <w:rsid w:val="008C30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FF5E"/>
  <w15:chartTrackingRefBased/>
  <w15:docId w15:val="{D848B056-BC66-4AC8-868F-9E1338A9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A637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A63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27</Words>
  <Characters>181</Characters>
  <Application>Microsoft Office Word</Application>
  <DocSecurity>0</DocSecurity>
  <Lines>9</Lines>
  <Paragraphs>4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2026-01-25T21:48:00Z</dcterms:created>
  <dcterms:modified xsi:type="dcterms:W3CDTF">2026-01-25T21:50:00Z</dcterms:modified>
</cp:coreProperties>
</file>