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4E899" w14:textId="77777777" w:rsidR="0041782F" w:rsidRDefault="0041782F" w:rsidP="0041782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Richard BROUN</w:t>
      </w:r>
      <w:r>
        <w:rPr>
          <w:rFonts w:ascii="Times New Roman" w:hAnsi="Times New Roman" w:cs="Times New Roman"/>
          <w:lang w:val="en-US"/>
        </w:rPr>
        <w:t xml:space="preserve">      (fl.1484)</w:t>
      </w:r>
    </w:p>
    <w:p w14:paraId="1DEC0AA1" w14:textId="77777777" w:rsidR="0041782F" w:rsidRDefault="0041782F" w:rsidP="0041782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Wotton under Edge, Gloucestershire. Weaver.</w:t>
      </w:r>
    </w:p>
    <w:p w14:paraId="03607C30" w14:textId="77777777" w:rsidR="0041782F" w:rsidRDefault="0041782F" w:rsidP="0041782F">
      <w:pPr>
        <w:pStyle w:val="NoSpacing"/>
        <w:rPr>
          <w:rFonts w:ascii="Times New Roman" w:hAnsi="Times New Roman" w:cs="Times New Roman"/>
          <w:lang w:val="en-US"/>
        </w:rPr>
      </w:pPr>
    </w:p>
    <w:p w14:paraId="2788EBAC" w14:textId="77777777" w:rsidR="0041782F" w:rsidRDefault="0041782F" w:rsidP="0041782F">
      <w:pPr>
        <w:pStyle w:val="NoSpacing"/>
        <w:rPr>
          <w:rFonts w:ascii="Times New Roman" w:hAnsi="Times New Roman" w:cs="Times New Roman"/>
          <w:lang w:val="en-US"/>
        </w:rPr>
      </w:pPr>
    </w:p>
    <w:p w14:paraId="4AC5DBBB" w14:textId="77777777" w:rsidR="0041782F" w:rsidRDefault="0041782F" w:rsidP="0041782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1484</w:t>
      </w:r>
      <w:r>
        <w:rPr>
          <w:rFonts w:ascii="Times New Roman" w:hAnsi="Times New Roman" w:cs="Times New Roman"/>
          <w:lang w:val="en-US"/>
        </w:rPr>
        <w:tab/>
        <w:t>The King indicted him and 4 others for trespass and contempt.</w:t>
      </w:r>
    </w:p>
    <w:p w14:paraId="238B8242" w14:textId="77777777" w:rsidR="0041782F" w:rsidRDefault="0041782F" w:rsidP="0041782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3F7B55">
          <w:rPr>
            <w:rStyle w:val="Hyperlink"/>
            <w:rFonts w:ascii="Times New Roman" w:hAnsi="Times New Roman" w:cs="Times New Roman"/>
            <w:lang w:val="en-US"/>
          </w:rPr>
          <w:t>https://waalt.uh.edu/index.php/KB27/890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3A10D1FA" w14:textId="77777777" w:rsidR="0041782F" w:rsidRDefault="0041782F" w:rsidP="0041782F">
      <w:pPr>
        <w:pStyle w:val="NoSpacing"/>
        <w:rPr>
          <w:rFonts w:ascii="Times New Roman" w:hAnsi="Times New Roman" w:cs="Times New Roman"/>
          <w:lang w:val="en-US"/>
        </w:rPr>
      </w:pPr>
    </w:p>
    <w:p w14:paraId="32543FE9" w14:textId="77777777" w:rsidR="0041782F" w:rsidRDefault="0041782F" w:rsidP="0041782F">
      <w:pPr>
        <w:pStyle w:val="NoSpacing"/>
        <w:rPr>
          <w:rFonts w:ascii="Times New Roman" w:hAnsi="Times New Roman" w:cs="Times New Roman"/>
          <w:lang w:val="en-US"/>
        </w:rPr>
      </w:pPr>
    </w:p>
    <w:p w14:paraId="65248A2F" w14:textId="77777777" w:rsidR="0041782F" w:rsidRDefault="0041782F" w:rsidP="0041782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29 March 2026</w:t>
      </w:r>
    </w:p>
    <w:p w14:paraId="7591D7C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EE0AC" w14:textId="77777777" w:rsidR="008F45C1" w:rsidRDefault="008F45C1" w:rsidP="00086E2C">
      <w:pPr>
        <w:spacing w:after="0" w:line="240" w:lineRule="auto"/>
      </w:pPr>
      <w:r>
        <w:separator/>
      </w:r>
    </w:p>
  </w:endnote>
  <w:endnote w:type="continuationSeparator" w:id="0">
    <w:p w14:paraId="0F9221B3" w14:textId="77777777" w:rsidR="008F45C1" w:rsidRDefault="008F45C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5D83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8E99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8D88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EEE27" w14:textId="77777777" w:rsidR="008F45C1" w:rsidRDefault="008F45C1" w:rsidP="00086E2C">
      <w:pPr>
        <w:spacing w:after="0" w:line="240" w:lineRule="auto"/>
      </w:pPr>
      <w:r>
        <w:separator/>
      </w:r>
    </w:p>
  </w:footnote>
  <w:footnote w:type="continuationSeparator" w:id="0">
    <w:p w14:paraId="60D3DF78" w14:textId="77777777" w:rsidR="008F45C1" w:rsidRDefault="008F45C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E95D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C787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FD47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82F"/>
    <w:rsid w:val="00086E2C"/>
    <w:rsid w:val="000A2E7A"/>
    <w:rsid w:val="002244B7"/>
    <w:rsid w:val="003033C4"/>
    <w:rsid w:val="00314D94"/>
    <w:rsid w:val="0041782F"/>
    <w:rsid w:val="00617568"/>
    <w:rsid w:val="006E68FA"/>
    <w:rsid w:val="008F45C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E5082"/>
  <w15:chartTrackingRefBased/>
  <w15:docId w15:val="{E5AF071A-ED40-4166-9F13-3296FCAEC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1782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1782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9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229</Characters>
  <Application>Microsoft Office Word</Application>
  <DocSecurity>0</DocSecurity>
  <Lines>14</Lines>
  <Paragraphs>8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2026-03-31T02:06:00Z</dcterms:created>
  <dcterms:modified xsi:type="dcterms:W3CDTF">2026-03-31T02:07:00Z</dcterms:modified>
</cp:coreProperties>
</file>