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A9159" w14:textId="77777777" w:rsidR="00402C0C" w:rsidRDefault="00402C0C" w:rsidP="00402C0C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Richard BROUN</w:t>
      </w:r>
      <w:r>
        <w:rPr>
          <w:rFonts w:cs="Times New Roman"/>
          <w:lang w:val="en-US"/>
        </w:rPr>
        <w:t xml:space="preserve">        (fl.1494)</w:t>
      </w:r>
    </w:p>
    <w:p w14:paraId="2966F5C0" w14:textId="77777777" w:rsidR="00402C0C" w:rsidRDefault="00402C0C" w:rsidP="00402C0C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of Coventry. Cutler.</w:t>
      </w:r>
    </w:p>
    <w:p w14:paraId="6DEE884F" w14:textId="77777777" w:rsidR="00402C0C" w:rsidRDefault="00402C0C" w:rsidP="00402C0C">
      <w:pPr>
        <w:pStyle w:val="NoSpacing"/>
        <w:rPr>
          <w:rFonts w:cs="Times New Roman"/>
          <w:lang w:val="en-US"/>
        </w:rPr>
      </w:pPr>
    </w:p>
    <w:p w14:paraId="72F03C6D" w14:textId="77777777" w:rsidR="00402C0C" w:rsidRDefault="00402C0C" w:rsidP="00402C0C">
      <w:pPr>
        <w:pStyle w:val="NoSpacing"/>
        <w:rPr>
          <w:rFonts w:cs="Times New Roman"/>
          <w:lang w:val="en-US"/>
        </w:rPr>
      </w:pPr>
    </w:p>
    <w:p w14:paraId="054B1A03" w14:textId="77777777" w:rsidR="00402C0C" w:rsidRDefault="00402C0C" w:rsidP="00402C0C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1494</w:t>
      </w:r>
      <w:r>
        <w:rPr>
          <w:rFonts w:cs="Times New Roman"/>
          <w:lang w:val="en-US"/>
        </w:rPr>
        <w:tab/>
        <w:t>William Naden(q.v.) brought a plaint of trespass against him and 2 others.</w:t>
      </w:r>
    </w:p>
    <w:p w14:paraId="2D3194AC" w14:textId="77777777" w:rsidR="00402C0C" w:rsidRDefault="00402C0C" w:rsidP="00402C0C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( </w:t>
      </w:r>
      <w:hyperlink r:id="rId6" w:history="1">
        <w:r w:rsidRPr="00377B53">
          <w:rPr>
            <w:rStyle w:val="Hyperlink"/>
            <w:rFonts w:cs="Times New Roman"/>
            <w:lang w:val="en-US"/>
          </w:rPr>
          <w:t>https://waalt.uh.edu/index.php/KB27/930</w:t>
        </w:r>
      </w:hyperlink>
      <w:r>
        <w:rPr>
          <w:rFonts w:cs="Times New Roman"/>
          <w:lang w:val="en-US"/>
        </w:rPr>
        <w:t xml:space="preserve"> )</w:t>
      </w:r>
    </w:p>
    <w:p w14:paraId="62214B12" w14:textId="77777777" w:rsidR="00402C0C" w:rsidRDefault="00402C0C" w:rsidP="00402C0C">
      <w:pPr>
        <w:pStyle w:val="NoSpacing"/>
        <w:rPr>
          <w:rFonts w:cs="Times New Roman"/>
          <w:lang w:val="en-US"/>
        </w:rPr>
      </w:pPr>
    </w:p>
    <w:p w14:paraId="3249E168" w14:textId="77777777" w:rsidR="00402C0C" w:rsidRDefault="00402C0C" w:rsidP="00402C0C">
      <w:pPr>
        <w:pStyle w:val="NoSpacing"/>
        <w:rPr>
          <w:rFonts w:cs="Times New Roman"/>
          <w:lang w:val="en-US"/>
        </w:rPr>
      </w:pPr>
    </w:p>
    <w:p w14:paraId="575933E3" w14:textId="77777777" w:rsidR="00402C0C" w:rsidRDefault="00402C0C" w:rsidP="00402C0C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2 May 2026</w:t>
      </w:r>
    </w:p>
    <w:p w14:paraId="31988198" w14:textId="094997E4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3C8703" w14:textId="77777777" w:rsidR="00CF176E" w:rsidRDefault="00CF176E" w:rsidP="00086E2C">
      <w:pPr>
        <w:spacing w:after="0" w:line="240" w:lineRule="auto"/>
      </w:pPr>
      <w:r>
        <w:separator/>
      </w:r>
    </w:p>
  </w:endnote>
  <w:endnote w:type="continuationSeparator" w:id="0">
    <w:p w14:paraId="0954FF66" w14:textId="77777777" w:rsidR="00CF176E" w:rsidRDefault="00CF176E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3BFB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6C1500" w14:textId="77777777" w:rsidR="00CF176E" w:rsidRDefault="00CF176E" w:rsidP="00086E2C">
      <w:pPr>
        <w:spacing w:after="0" w:line="240" w:lineRule="auto"/>
      </w:pPr>
      <w:r>
        <w:separator/>
      </w:r>
    </w:p>
  </w:footnote>
  <w:footnote w:type="continuationSeparator" w:id="0">
    <w:p w14:paraId="1A2D4F32" w14:textId="77777777" w:rsidR="00CF176E" w:rsidRDefault="00CF176E" w:rsidP="00086E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C0C"/>
    <w:rsid w:val="00080246"/>
    <w:rsid w:val="00086E2C"/>
    <w:rsid w:val="000A2E7A"/>
    <w:rsid w:val="002244B7"/>
    <w:rsid w:val="00314D94"/>
    <w:rsid w:val="00402C0C"/>
    <w:rsid w:val="00417A51"/>
    <w:rsid w:val="005435B9"/>
    <w:rsid w:val="00551438"/>
    <w:rsid w:val="00617568"/>
    <w:rsid w:val="006E68FA"/>
    <w:rsid w:val="008E56AD"/>
    <w:rsid w:val="00AF65CA"/>
    <w:rsid w:val="00CF176E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C7D2A"/>
  <w15:chartTrackingRefBased/>
  <w15:docId w15:val="{343E66C8-D496-409F-97E7-7B48D0EDC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402C0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30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7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2026-05-04T21:06:00Z</dcterms:created>
  <dcterms:modified xsi:type="dcterms:W3CDTF">2026-05-04T21:13:00Z</dcterms:modified>
</cp:coreProperties>
</file>