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714F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Margery BROUN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64C39AFF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3F1E046D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7D9C90A0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William(q.v.).</w:t>
      </w:r>
    </w:p>
    <w:p w14:paraId="7A6551D1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C00BD55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636C29D6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478DED47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 xml:space="preserve">They made a plaint of trespass and </w:t>
      </w:r>
      <w:proofErr w:type="gramStart"/>
      <w:r>
        <w:rPr>
          <w:rFonts w:ascii="Times New Roman" w:hAnsi="Times New Roman" w:cs="Times New Roman"/>
          <w:lang w:val="en-US"/>
        </w:rPr>
        <w:t>taking</w:t>
      </w:r>
      <w:proofErr w:type="gramEnd"/>
      <w:r>
        <w:rPr>
          <w:rFonts w:ascii="Times New Roman" w:hAnsi="Times New Roman" w:cs="Times New Roman"/>
          <w:lang w:val="en-US"/>
        </w:rPr>
        <w:t xml:space="preserve"> a box with muniments against</w:t>
      </w:r>
    </w:p>
    <w:p w14:paraId="2AD4A445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Richard Rowden of Wakefield(q.v.).   (ibid.)</w:t>
      </w:r>
    </w:p>
    <w:p w14:paraId="3AAEBEFD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5CE1B42B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</w:p>
    <w:p w14:paraId="59C9C1AB" w14:textId="77777777" w:rsidR="00B32D56" w:rsidRDefault="00B32D56" w:rsidP="00B32D5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March 2026</w:t>
      </w:r>
    </w:p>
    <w:p w14:paraId="79EE3D3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F6D8" w14:textId="77777777" w:rsidR="00357161" w:rsidRDefault="00357161" w:rsidP="00086E2C">
      <w:pPr>
        <w:spacing w:after="0" w:line="240" w:lineRule="auto"/>
      </w:pPr>
      <w:r>
        <w:separator/>
      </w:r>
    </w:p>
  </w:endnote>
  <w:endnote w:type="continuationSeparator" w:id="0">
    <w:p w14:paraId="23EED072" w14:textId="77777777" w:rsidR="00357161" w:rsidRDefault="003571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CAF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8F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E00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8D99C" w14:textId="77777777" w:rsidR="00357161" w:rsidRDefault="00357161" w:rsidP="00086E2C">
      <w:pPr>
        <w:spacing w:after="0" w:line="240" w:lineRule="auto"/>
      </w:pPr>
      <w:r>
        <w:separator/>
      </w:r>
    </w:p>
  </w:footnote>
  <w:footnote w:type="continuationSeparator" w:id="0">
    <w:p w14:paraId="3569CA67" w14:textId="77777777" w:rsidR="00357161" w:rsidRDefault="003571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692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36B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F5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56"/>
    <w:rsid w:val="00086E2C"/>
    <w:rsid w:val="000A2E7A"/>
    <w:rsid w:val="002244B7"/>
    <w:rsid w:val="00314D94"/>
    <w:rsid w:val="00357161"/>
    <w:rsid w:val="00502EB6"/>
    <w:rsid w:val="00617568"/>
    <w:rsid w:val="006E68FA"/>
    <w:rsid w:val="00B32D5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2F21E"/>
  <w15:chartTrackingRefBased/>
  <w15:docId w15:val="{A585D657-9660-4FB8-B7B5-1B426B99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32D5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2D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40</Words>
  <Characters>250</Characters>
  <Application>Microsoft Office Word</Application>
  <DocSecurity>0</DocSecurity>
  <Lines>14</Lines>
  <Paragraphs>9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2026-03-06T00:12:00Z</dcterms:created>
  <dcterms:modified xsi:type="dcterms:W3CDTF">2026-03-06T00:14:00Z</dcterms:modified>
</cp:coreProperties>
</file>