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B46F2" w14:textId="77777777" w:rsidR="00823EC2" w:rsidRDefault="00823EC2" w:rsidP="00823EC2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BROUN, senior</w:t>
      </w:r>
      <w:r>
        <w:rPr>
          <w:rFonts w:cs="Times New Roman"/>
        </w:rPr>
        <w:t xml:space="preserve">       (fl.1460)</w:t>
      </w:r>
    </w:p>
    <w:p w14:paraId="21CD6504" w14:textId="77777777" w:rsidR="00823EC2" w:rsidRDefault="00823EC2" w:rsidP="00823EC2">
      <w:pPr>
        <w:pStyle w:val="NoSpacing"/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Wellingham</w:t>
      </w:r>
      <w:proofErr w:type="spellEnd"/>
      <w:r>
        <w:rPr>
          <w:rFonts w:cs="Times New Roman"/>
        </w:rPr>
        <w:t>, Norfolk. Husbandman.</w:t>
      </w:r>
    </w:p>
    <w:p w14:paraId="5FA91FA5" w14:textId="77777777" w:rsidR="00823EC2" w:rsidRDefault="00823EC2" w:rsidP="00823EC2">
      <w:pPr>
        <w:pStyle w:val="NoSpacing"/>
        <w:rPr>
          <w:rFonts w:cs="Times New Roman"/>
        </w:rPr>
      </w:pPr>
    </w:p>
    <w:p w14:paraId="762FEAEF" w14:textId="77777777" w:rsidR="00823EC2" w:rsidRDefault="00823EC2" w:rsidP="00823EC2">
      <w:pPr>
        <w:pStyle w:val="NoSpacing"/>
        <w:rPr>
          <w:rFonts w:cs="Times New Roman"/>
        </w:rPr>
      </w:pPr>
    </w:p>
    <w:p w14:paraId="2754C58B" w14:textId="77777777" w:rsidR="00823EC2" w:rsidRDefault="00823EC2" w:rsidP="00823EC2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John Fyncham, clerk(q.v.), brought a plaint of trespass against him and</w:t>
      </w:r>
    </w:p>
    <w:p w14:paraId="7A2B1C91" w14:textId="77777777" w:rsidR="00823EC2" w:rsidRDefault="00823EC2" w:rsidP="00823EC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2 others.    </w:t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62F3D3EB" w14:textId="77777777" w:rsidR="00823EC2" w:rsidRDefault="00823EC2" w:rsidP="00823EC2">
      <w:pPr>
        <w:pStyle w:val="NoSpacing"/>
        <w:rPr>
          <w:rFonts w:cs="Times New Roman"/>
        </w:rPr>
      </w:pPr>
    </w:p>
    <w:p w14:paraId="3F15D848" w14:textId="77777777" w:rsidR="00823EC2" w:rsidRDefault="00823EC2" w:rsidP="00823EC2">
      <w:pPr>
        <w:pStyle w:val="NoSpacing"/>
        <w:rPr>
          <w:rFonts w:cs="Times New Roman"/>
        </w:rPr>
      </w:pPr>
    </w:p>
    <w:p w14:paraId="441709F0" w14:textId="77777777" w:rsidR="00823EC2" w:rsidRDefault="00823EC2" w:rsidP="00823EC2">
      <w:pPr>
        <w:pStyle w:val="NoSpacing"/>
        <w:rPr>
          <w:rFonts w:cs="Times New Roman"/>
        </w:rPr>
      </w:pPr>
      <w:r>
        <w:rPr>
          <w:rFonts w:cs="Times New Roman"/>
        </w:rPr>
        <w:t>6 June 2026</w:t>
      </w:r>
    </w:p>
    <w:p w14:paraId="22F0216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3106C" w14:textId="77777777" w:rsidR="004E46AC" w:rsidRDefault="004E46AC" w:rsidP="00086E2C">
      <w:pPr>
        <w:spacing w:after="0" w:line="240" w:lineRule="auto"/>
      </w:pPr>
      <w:r>
        <w:separator/>
      </w:r>
    </w:p>
  </w:endnote>
  <w:endnote w:type="continuationSeparator" w:id="0">
    <w:p w14:paraId="32B6910D" w14:textId="77777777" w:rsidR="004E46AC" w:rsidRDefault="004E46A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D910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AA21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A041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0CC03" w14:textId="77777777" w:rsidR="004E46AC" w:rsidRDefault="004E46AC" w:rsidP="00086E2C">
      <w:pPr>
        <w:spacing w:after="0" w:line="240" w:lineRule="auto"/>
      </w:pPr>
      <w:r>
        <w:separator/>
      </w:r>
    </w:p>
  </w:footnote>
  <w:footnote w:type="continuationSeparator" w:id="0">
    <w:p w14:paraId="3F61C2CA" w14:textId="77777777" w:rsidR="004E46AC" w:rsidRDefault="004E46A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6F0E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96C6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2D9F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EC2"/>
    <w:rsid w:val="00086E2C"/>
    <w:rsid w:val="000A2E7A"/>
    <w:rsid w:val="002244B7"/>
    <w:rsid w:val="00314D94"/>
    <w:rsid w:val="004E46AC"/>
    <w:rsid w:val="005435B9"/>
    <w:rsid w:val="00617568"/>
    <w:rsid w:val="006E68FA"/>
    <w:rsid w:val="00823EC2"/>
    <w:rsid w:val="008E56AD"/>
    <w:rsid w:val="00AF65CA"/>
    <w:rsid w:val="00C17D4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C3057"/>
  <w15:chartTrackingRefBased/>
  <w15:docId w15:val="{867BB090-06BA-45D6-8AD3-858B7B5D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2026-06-07T23:08:00Z</dcterms:created>
  <dcterms:modified xsi:type="dcterms:W3CDTF">2026-06-07T23:09:00Z</dcterms:modified>
</cp:coreProperties>
</file>