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76A58" w14:textId="77777777" w:rsidR="00E24218" w:rsidRDefault="00E24218" w:rsidP="00E24218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John BROUN</w:t>
      </w:r>
      <w:r>
        <w:rPr>
          <w:rFonts w:ascii="Times New Roman" w:hAnsi="Times New Roman" w:cs="Times New Roman"/>
          <w:lang w:val="en-US"/>
        </w:rPr>
        <w:t xml:space="preserve">       (fl.1489)</w:t>
      </w:r>
    </w:p>
    <w:p w14:paraId="055770FD" w14:textId="77777777" w:rsidR="00E24218" w:rsidRDefault="00E24218" w:rsidP="00E24218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Mendham, Suffolk. Husbandman.</w:t>
      </w:r>
    </w:p>
    <w:p w14:paraId="0696442C" w14:textId="77777777" w:rsidR="00E24218" w:rsidRDefault="00E24218" w:rsidP="00E24218">
      <w:pPr>
        <w:pStyle w:val="NoSpacing"/>
        <w:rPr>
          <w:rFonts w:ascii="Times New Roman" w:hAnsi="Times New Roman" w:cs="Times New Roman"/>
          <w:lang w:val="en-US"/>
        </w:rPr>
      </w:pPr>
    </w:p>
    <w:p w14:paraId="4DC2108B" w14:textId="77777777" w:rsidR="00E24218" w:rsidRDefault="00E24218" w:rsidP="00E24218">
      <w:pPr>
        <w:pStyle w:val="NoSpacing"/>
        <w:rPr>
          <w:rFonts w:ascii="Times New Roman" w:hAnsi="Times New Roman" w:cs="Times New Roman"/>
          <w:lang w:val="en-US"/>
        </w:rPr>
      </w:pPr>
    </w:p>
    <w:p w14:paraId="2901860E" w14:textId="77777777" w:rsidR="00E24218" w:rsidRDefault="00E24218" w:rsidP="00E24218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1489</w:t>
      </w:r>
      <w:r>
        <w:rPr>
          <w:rFonts w:ascii="Times New Roman" w:hAnsi="Times New Roman" w:cs="Times New Roman"/>
          <w:lang w:val="en-US"/>
        </w:rPr>
        <w:tab/>
        <w:t>John Doket(q.v.) brought a plaint of trespass against him and 2 others.</w:t>
      </w:r>
    </w:p>
    <w:p w14:paraId="3A808D98" w14:textId="77777777" w:rsidR="00E24218" w:rsidRDefault="00E24218" w:rsidP="00E24218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E02DE7">
          <w:rPr>
            <w:rStyle w:val="Hyperlink"/>
            <w:rFonts w:ascii="Times New Roman" w:hAnsi="Times New Roman" w:cs="Times New Roman"/>
            <w:lang w:val="en-US"/>
          </w:rPr>
          <w:t>https://waalt.uh.edu/index.php/KB27/910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70C4D722" w14:textId="77777777" w:rsidR="00E24218" w:rsidRDefault="00E24218" w:rsidP="00E24218">
      <w:pPr>
        <w:pStyle w:val="NoSpacing"/>
        <w:rPr>
          <w:rFonts w:ascii="Times New Roman" w:hAnsi="Times New Roman" w:cs="Times New Roman"/>
          <w:lang w:val="en-US"/>
        </w:rPr>
      </w:pPr>
    </w:p>
    <w:p w14:paraId="4A7E282A" w14:textId="77777777" w:rsidR="00E24218" w:rsidRDefault="00E24218" w:rsidP="00E24218">
      <w:pPr>
        <w:pStyle w:val="NoSpacing"/>
        <w:rPr>
          <w:rFonts w:ascii="Times New Roman" w:hAnsi="Times New Roman" w:cs="Times New Roman"/>
          <w:lang w:val="en-US"/>
        </w:rPr>
      </w:pPr>
    </w:p>
    <w:p w14:paraId="64D7B3FD" w14:textId="77777777" w:rsidR="00E24218" w:rsidRDefault="00E24218" w:rsidP="00E24218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12 April 2026</w:t>
      </w:r>
    </w:p>
    <w:p w14:paraId="67B49588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D5B01B" w14:textId="77777777" w:rsidR="001F7530" w:rsidRDefault="001F7530" w:rsidP="00086E2C">
      <w:pPr>
        <w:spacing w:after="0" w:line="240" w:lineRule="auto"/>
      </w:pPr>
      <w:r>
        <w:separator/>
      </w:r>
    </w:p>
  </w:endnote>
  <w:endnote w:type="continuationSeparator" w:id="0">
    <w:p w14:paraId="5A50C12F" w14:textId="77777777" w:rsidR="001F7530" w:rsidRDefault="001F7530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B6F5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A428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E8BBC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C44D5C" w14:textId="77777777" w:rsidR="001F7530" w:rsidRDefault="001F7530" w:rsidP="00086E2C">
      <w:pPr>
        <w:spacing w:after="0" w:line="240" w:lineRule="auto"/>
      </w:pPr>
      <w:r>
        <w:separator/>
      </w:r>
    </w:p>
  </w:footnote>
  <w:footnote w:type="continuationSeparator" w:id="0">
    <w:p w14:paraId="1C00704B" w14:textId="77777777" w:rsidR="001F7530" w:rsidRDefault="001F7530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EE0F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7BD86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7574B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218"/>
    <w:rsid w:val="00086E2C"/>
    <w:rsid w:val="000A2E7A"/>
    <w:rsid w:val="001F7530"/>
    <w:rsid w:val="002244B7"/>
    <w:rsid w:val="00314D94"/>
    <w:rsid w:val="00617568"/>
    <w:rsid w:val="006E68FA"/>
    <w:rsid w:val="00E01D27"/>
    <w:rsid w:val="00E24218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131755"/>
  <w15:chartTrackingRefBased/>
  <w15:docId w15:val="{FC4E3CB0-83BE-48C2-A415-F0D47115B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E2421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2421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1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40</Words>
  <Characters>218</Characters>
  <Application>Microsoft Office Word</Application>
  <DocSecurity>0</DocSecurity>
  <Lines>12</Lines>
  <Paragraphs>7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2026-04-12T06:32:00Z</dcterms:created>
  <dcterms:modified xsi:type="dcterms:W3CDTF">2026-04-12T06:33:00Z</dcterms:modified>
</cp:coreProperties>
</file>