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1D4C" w14:textId="77777777" w:rsidR="004775AE" w:rsidRDefault="004775AE" w:rsidP="004775AE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BROUN</w:t>
      </w:r>
      <w:r>
        <w:rPr>
          <w:rFonts w:cs="Times New Roman"/>
          <w:lang w:val="en-US"/>
        </w:rPr>
        <w:t xml:space="preserve">         (fl.1496)</w:t>
      </w:r>
    </w:p>
    <w:p w14:paraId="01B0BEF6" w14:textId="77777777" w:rsidR="004775AE" w:rsidRDefault="004775AE" w:rsidP="004775A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Pewterer.</w:t>
      </w:r>
    </w:p>
    <w:p w14:paraId="749A8861" w14:textId="77777777" w:rsidR="004775AE" w:rsidRDefault="004775AE" w:rsidP="004775AE">
      <w:pPr>
        <w:pStyle w:val="NoSpacing"/>
        <w:rPr>
          <w:rFonts w:cs="Times New Roman"/>
          <w:lang w:val="en-US"/>
        </w:rPr>
      </w:pPr>
    </w:p>
    <w:p w14:paraId="676EE71A" w14:textId="77777777" w:rsidR="004775AE" w:rsidRDefault="004775AE" w:rsidP="004775AE">
      <w:pPr>
        <w:pStyle w:val="NoSpacing"/>
        <w:rPr>
          <w:rFonts w:cs="Times New Roman"/>
          <w:lang w:val="en-US"/>
        </w:rPr>
      </w:pPr>
    </w:p>
    <w:p w14:paraId="24A4B693" w14:textId="77777777" w:rsidR="004775AE" w:rsidRDefault="004775AE" w:rsidP="004775A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John Bothe(q.v.) brought a plaint of trespass against him and 2 others.</w:t>
      </w:r>
    </w:p>
    <w:p w14:paraId="5DFCEEFB" w14:textId="77777777" w:rsidR="004775AE" w:rsidRDefault="004775AE" w:rsidP="004775A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4B68FB42" w14:textId="77777777" w:rsidR="004775AE" w:rsidRDefault="004775AE" w:rsidP="004775AE">
      <w:pPr>
        <w:pStyle w:val="NoSpacing"/>
        <w:rPr>
          <w:rFonts w:cs="Times New Roman"/>
          <w:lang w:val="en-US"/>
        </w:rPr>
      </w:pPr>
    </w:p>
    <w:p w14:paraId="157BF848" w14:textId="77777777" w:rsidR="004775AE" w:rsidRDefault="004775AE" w:rsidP="004775AE">
      <w:pPr>
        <w:pStyle w:val="NoSpacing"/>
        <w:rPr>
          <w:rFonts w:cs="Times New Roman"/>
          <w:lang w:val="en-US"/>
        </w:rPr>
      </w:pPr>
    </w:p>
    <w:p w14:paraId="4FF0ABCF" w14:textId="77777777" w:rsidR="004775AE" w:rsidRDefault="004775AE" w:rsidP="004775A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13 May 2026</w:t>
      </w:r>
    </w:p>
    <w:p w14:paraId="494B96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1B9F4" w14:textId="77777777" w:rsidR="009171A6" w:rsidRDefault="009171A6" w:rsidP="00086E2C">
      <w:pPr>
        <w:spacing w:after="0" w:line="240" w:lineRule="auto"/>
      </w:pPr>
      <w:r>
        <w:separator/>
      </w:r>
    </w:p>
  </w:endnote>
  <w:endnote w:type="continuationSeparator" w:id="0">
    <w:p w14:paraId="0C3FF933" w14:textId="77777777" w:rsidR="009171A6" w:rsidRDefault="009171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4F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55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5DF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6860" w14:textId="77777777" w:rsidR="009171A6" w:rsidRDefault="009171A6" w:rsidP="00086E2C">
      <w:pPr>
        <w:spacing w:after="0" w:line="240" w:lineRule="auto"/>
      </w:pPr>
      <w:r>
        <w:separator/>
      </w:r>
    </w:p>
  </w:footnote>
  <w:footnote w:type="continuationSeparator" w:id="0">
    <w:p w14:paraId="417E9426" w14:textId="77777777" w:rsidR="009171A6" w:rsidRDefault="009171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EBE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CB1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165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AE"/>
    <w:rsid w:val="00086E2C"/>
    <w:rsid w:val="000A2E7A"/>
    <w:rsid w:val="002244B7"/>
    <w:rsid w:val="00314D94"/>
    <w:rsid w:val="004775AE"/>
    <w:rsid w:val="005435B9"/>
    <w:rsid w:val="005F7702"/>
    <w:rsid w:val="00617568"/>
    <w:rsid w:val="006E68FA"/>
    <w:rsid w:val="008E56AD"/>
    <w:rsid w:val="009171A6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EC835"/>
  <w15:chartTrackingRefBased/>
  <w15:docId w15:val="{7CFF61C5-93AD-4015-953E-AA66D775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4775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2026-05-14T06:37:00Z</dcterms:created>
  <dcterms:modified xsi:type="dcterms:W3CDTF">2026-05-14T06:37:00Z</dcterms:modified>
</cp:coreProperties>
</file>