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2984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BROUN</w:t>
      </w:r>
      <w:r>
        <w:rPr>
          <w:rFonts w:ascii="Times New Roman" w:hAnsi="Times New Roman" w:cs="Times New Roman"/>
          <w:sz w:val="24"/>
          <w:szCs w:val="24"/>
        </w:rPr>
        <w:t xml:space="preserve">       (d.1413-15)</w:t>
      </w:r>
    </w:p>
    <w:p w14:paraId="14766F0B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E8EB46B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AC21EB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9E2549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7095776" w14:textId="77777777" w:rsidR="00F41579" w:rsidRDefault="00F41579" w:rsidP="00F4157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p.261)</w:t>
      </w:r>
    </w:p>
    <w:p w14:paraId="5C6CF998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Jan.1415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BB0311B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58C070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DB442F" w14:textId="77777777" w:rsidR="00F41579" w:rsidRDefault="00F41579" w:rsidP="00F41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2026</w:t>
      </w:r>
    </w:p>
    <w:p w14:paraId="4C30AA7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E3D0" w14:textId="77777777" w:rsidR="001D500C" w:rsidRDefault="001D500C" w:rsidP="00086E2C">
      <w:r>
        <w:separator/>
      </w:r>
    </w:p>
  </w:endnote>
  <w:endnote w:type="continuationSeparator" w:id="0">
    <w:p w14:paraId="46EF81E9" w14:textId="77777777" w:rsidR="001D500C" w:rsidRDefault="001D500C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339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03EB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760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DF5C" w14:textId="77777777" w:rsidR="001D500C" w:rsidRDefault="001D500C" w:rsidP="00086E2C">
      <w:r>
        <w:separator/>
      </w:r>
    </w:p>
  </w:footnote>
  <w:footnote w:type="continuationSeparator" w:id="0">
    <w:p w14:paraId="2C3206AB" w14:textId="77777777" w:rsidR="001D500C" w:rsidRDefault="001D500C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DA1A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789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61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79"/>
    <w:rsid w:val="00086E2C"/>
    <w:rsid w:val="000A2E7A"/>
    <w:rsid w:val="001C49E9"/>
    <w:rsid w:val="001D500C"/>
    <w:rsid w:val="002244B7"/>
    <w:rsid w:val="00314D94"/>
    <w:rsid w:val="005435B9"/>
    <w:rsid w:val="00617568"/>
    <w:rsid w:val="006E68FA"/>
    <w:rsid w:val="008E56AD"/>
    <w:rsid w:val="00AF65CA"/>
    <w:rsid w:val="00ED3A55"/>
    <w:rsid w:val="00F41579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3EF4E"/>
  <w15:chartTrackingRefBased/>
  <w15:docId w15:val="{792B2C5E-49BA-4CA2-9C57-D456B678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579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2026-05-16T19:08:00Z</dcterms:created>
  <dcterms:modified xsi:type="dcterms:W3CDTF">2026-05-16T19:09:00Z</dcterms:modified>
</cp:coreProperties>
</file>