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93C2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BROUN</w:t>
      </w:r>
      <w:r>
        <w:rPr>
          <w:rFonts w:ascii="Times New Roman" w:hAnsi="Times New Roman" w:cs="Times New Roman"/>
          <w:lang w:val="en-US"/>
        </w:rPr>
        <w:t xml:space="preserve">       (fl.1399)</w:t>
      </w:r>
    </w:p>
    <w:p w14:paraId="45474B39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</w:p>
    <w:p w14:paraId="5B1DAA10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</w:p>
    <w:p w14:paraId="1C121848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Dec.1399</w:t>
      </w:r>
      <w:r>
        <w:rPr>
          <w:rFonts w:ascii="Times New Roman" w:hAnsi="Times New Roman" w:cs="Times New Roman"/>
          <w:lang w:val="en-US"/>
        </w:rPr>
        <w:tab/>
        <w:t>He was on a commission of array for Sussex.   (C.P.R. 1300-1401 p.209)</w:t>
      </w:r>
    </w:p>
    <w:p w14:paraId="7D3A4E48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</w:p>
    <w:p w14:paraId="40DA0EFA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</w:p>
    <w:p w14:paraId="087D592D" w14:textId="77777777" w:rsidR="00D42D1B" w:rsidRDefault="00D42D1B" w:rsidP="00D42D1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 December 2025</w:t>
      </w:r>
    </w:p>
    <w:p w14:paraId="2F4D47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D464" w14:textId="77777777" w:rsidR="00864AA9" w:rsidRDefault="00864AA9" w:rsidP="00086E2C">
      <w:pPr>
        <w:spacing w:after="0" w:line="240" w:lineRule="auto"/>
      </w:pPr>
      <w:r>
        <w:separator/>
      </w:r>
    </w:p>
  </w:endnote>
  <w:endnote w:type="continuationSeparator" w:id="0">
    <w:p w14:paraId="49CCFD1C" w14:textId="77777777" w:rsidR="00864AA9" w:rsidRDefault="00864AA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842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15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4E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0FEF" w14:textId="77777777" w:rsidR="00864AA9" w:rsidRDefault="00864AA9" w:rsidP="00086E2C">
      <w:pPr>
        <w:spacing w:after="0" w:line="240" w:lineRule="auto"/>
      </w:pPr>
      <w:r>
        <w:separator/>
      </w:r>
    </w:p>
  </w:footnote>
  <w:footnote w:type="continuationSeparator" w:id="0">
    <w:p w14:paraId="5EC77958" w14:textId="77777777" w:rsidR="00864AA9" w:rsidRDefault="00864AA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2F4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68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981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1B"/>
    <w:rsid w:val="00086E2C"/>
    <w:rsid w:val="000A2E7A"/>
    <w:rsid w:val="002244B7"/>
    <w:rsid w:val="00314D94"/>
    <w:rsid w:val="00617568"/>
    <w:rsid w:val="006E68FA"/>
    <w:rsid w:val="00864AA9"/>
    <w:rsid w:val="008C1148"/>
    <w:rsid w:val="00D42D1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719D"/>
  <w15:chartTrackingRefBased/>
  <w15:docId w15:val="{D925812E-3DC4-43BB-8F05-237D64B7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42D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114</Characters>
  <Application>Microsoft Office Word</Application>
  <DocSecurity>0</DocSecurity>
  <Lines>6</Lines>
  <Paragraphs>3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2026-01-17T21:20:00Z</dcterms:created>
  <dcterms:modified xsi:type="dcterms:W3CDTF">2026-01-17T21:20:00Z</dcterms:modified>
</cp:coreProperties>
</file>