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13E4" w14:textId="77777777" w:rsidR="00BA2FE3" w:rsidRDefault="00BA2FE3" w:rsidP="00BA2FE3">
      <w:pPr>
        <w:pStyle w:val="NoSpacing"/>
        <w:rPr>
          <w:lang w:val="en-US"/>
        </w:rPr>
      </w:pPr>
      <w:r>
        <w:rPr>
          <w:u w:val="single"/>
          <w:lang w:val="en-US"/>
        </w:rPr>
        <w:t>Henry BROUN</w:t>
      </w:r>
      <w:r>
        <w:rPr>
          <w:lang w:val="en-US"/>
        </w:rPr>
        <w:t xml:space="preserve">       (fl.1490)</w:t>
      </w:r>
    </w:p>
    <w:p w14:paraId="53BDC0BB" w14:textId="77777777" w:rsidR="00BA2FE3" w:rsidRDefault="00BA2FE3" w:rsidP="00BA2FE3">
      <w:pPr>
        <w:pStyle w:val="NoSpacing"/>
        <w:rPr>
          <w:lang w:val="en-US"/>
        </w:rPr>
      </w:pPr>
      <w:r>
        <w:rPr>
          <w:lang w:val="en-US"/>
        </w:rPr>
        <w:t>of London. Apprentice tailor.</w:t>
      </w:r>
    </w:p>
    <w:p w14:paraId="3197BAE6" w14:textId="77777777" w:rsidR="00BA2FE3" w:rsidRDefault="00BA2FE3" w:rsidP="00BA2FE3">
      <w:pPr>
        <w:pStyle w:val="NoSpacing"/>
        <w:rPr>
          <w:lang w:val="en-US"/>
        </w:rPr>
      </w:pPr>
    </w:p>
    <w:p w14:paraId="24E9D1CA" w14:textId="77777777" w:rsidR="00BA2FE3" w:rsidRDefault="00BA2FE3" w:rsidP="00BA2FE3">
      <w:pPr>
        <w:pStyle w:val="NoSpacing"/>
        <w:rPr>
          <w:lang w:val="en-US"/>
        </w:rPr>
      </w:pPr>
    </w:p>
    <w:p w14:paraId="3921E9C1" w14:textId="77777777" w:rsidR="00BA2FE3" w:rsidRDefault="00BA2FE3" w:rsidP="00BA2FE3">
      <w:pPr>
        <w:pStyle w:val="NoSpacing"/>
        <w:rPr>
          <w:lang w:val="en-US"/>
        </w:rPr>
      </w:pPr>
      <w:r>
        <w:rPr>
          <w:lang w:val="en-US"/>
        </w:rPr>
        <w:tab/>
        <w:t>1490</w:t>
      </w:r>
      <w:r>
        <w:rPr>
          <w:lang w:val="en-US"/>
        </w:rPr>
        <w:tab/>
        <w:t>He was apprenticed to William Norton(q.v.).</w:t>
      </w:r>
    </w:p>
    <w:p w14:paraId="651173DE" w14:textId="77777777" w:rsidR="00BA2FE3" w:rsidRDefault="00BA2FE3" w:rsidP="00BA2FE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r w:rsidRPr="001E4AE9">
        <w:t> </w:t>
      </w:r>
      <w:hyperlink r:id="rId6" w:history="1">
        <w:r w:rsidRPr="001E4AE9">
          <w:rPr>
            <w:rStyle w:val="Hyperlink"/>
          </w:rPr>
          <w:t>https://mld.ace.fordham.edu/s/mld/person?id=13645</w:t>
        </w:r>
      </w:hyperlink>
      <w:r>
        <w:rPr>
          <w:lang w:val="en-US"/>
        </w:rPr>
        <w:t xml:space="preserve"> )</w:t>
      </w:r>
    </w:p>
    <w:p w14:paraId="6996F4EC" w14:textId="77777777" w:rsidR="00BA2FE3" w:rsidRDefault="00BA2FE3" w:rsidP="00BA2FE3">
      <w:pPr>
        <w:pStyle w:val="NoSpacing"/>
        <w:rPr>
          <w:lang w:val="en-US"/>
        </w:rPr>
      </w:pPr>
    </w:p>
    <w:p w14:paraId="5F3EE370" w14:textId="77777777" w:rsidR="00BA2FE3" w:rsidRDefault="00BA2FE3" w:rsidP="00BA2FE3">
      <w:pPr>
        <w:pStyle w:val="NoSpacing"/>
        <w:rPr>
          <w:lang w:val="en-US"/>
        </w:rPr>
      </w:pPr>
    </w:p>
    <w:p w14:paraId="0AA83A80" w14:textId="77777777" w:rsidR="00BA2FE3" w:rsidRDefault="00BA2FE3" w:rsidP="00BA2FE3">
      <w:pPr>
        <w:pStyle w:val="NoSpacing"/>
        <w:rPr>
          <w:lang w:val="en-US"/>
        </w:rPr>
      </w:pPr>
      <w:r>
        <w:rPr>
          <w:lang w:val="en-US"/>
        </w:rPr>
        <w:t>2 June 2026</w:t>
      </w:r>
    </w:p>
    <w:p w14:paraId="23B6FBA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4A06" w14:textId="77777777" w:rsidR="00646DCF" w:rsidRDefault="00646DCF" w:rsidP="00086E2C">
      <w:pPr>
        <w:spacing w:after="0" w:line="240" w:lineRule="auto"/>
      </w:pPr>
      <w:r>
        <w:separator/>
      </w:r>
    </w:p>
  </w:endnote>
  <w:endnote w:type="continuationSeparator" w:id="0">
    <w:p w14:paraId="180AFAD7" w14:textId="77777777" w:rsidR="00646DCF" w:rsidRDefault="00646DC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64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EE96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1C2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2159E" w14:textId="77777777" w:rsidR="00646DCF" w:rsidRDefault="00646DCF" w:rsidP="00086E2C">
      <w:pPr>
        <w:spacing w:after="0" w:line="240" w:lineRule="auto"/>
      </w:pPr>
      <w:r>
        <w:separator/>
      </w:r>
    </w:p>
  </w:footnote>
  <w:footnote w:type="continuationSeparator" w:id="0">
    <w:p w14:paraId="411C96C7" w14:textId="77777777" w:rsidR="00646DCF" w:rsidRDefault="00646DC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4B0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0FC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2E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E3"/>
    <w:rsid w:val="00086E2C"/>
    <w:rsid w:val="000A2E7A"/>
    <w:rsid w:val="002244B7"/>
    <w:rsid w:val="00314D94"/>
    <w:rsid w:val="005435B9"/>
    <w:rsid w:val="00617568"/>
    <w:rsid w:val="00646DCF"/>
    <w:rsid w:val="006576F0"/>
    <w:rsid w:val="006E68FA"/>
    <w:rsid w:val="008E56AD"/>
    <w:rsid w:val="00AF65CA"/>
    <w:rsid w:val="00BA2FE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2317"/>
  <w15:chartTrackingRefBased/>
  <w15:docId w15:val="{0FCE4451-E21F-46D3-9B70-EE19239D0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A2FE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ld.ace.fordham.edu/v2/s/mld/person?id=1364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2026-06-02T11:37:00Z</dcterms:created>
  <dcterms:modified xsi:type="dcterms:W3CDTF">2026-06-02T11:37:00Z</dcterms:modified>
</cp:coreProperties>
</file>