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310F5" w14:textId="77777777" w:rsidR="005B7924" w:rsidRDefault="005B7924" w:rsidP="005B7924">
      <w:pPr>
        <w:pStyle w:val="NoSpacing"/>
        <w:jc w:val="both"/>
        <w:rPr>
          <w:rFonts w:eastAsia="Times New Roman"/>
        </w:rPr>
      </w:pPr>
      <w:r>
        <w:rPr>
          <w:rFonts w:eastAsia="Times New Roman"/>
          <w:u w:val="single"/>
        </w:rPr>
        <w:t>William BROOK</w:t>
      </w:r>
      <w:r>
        <w:rPr>
          <w:rFonts w:eastAsia="Times New Roman"/>
        </w:rPr>
        <w:t xml:space="preserve">        (fl.1442)</w:t>
      </w:r>
    </w:p>
    <w:p w14:paraId="2E0E93CC" w14:textId="77777777" w:rsidR="005B7924" w:rsidRDefault="005B7924" w:rsidP="005B7924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>of Exeter. Bowyer.</w:t>
      </w:r>
    </w:p>
    <w:p w14:paraId="0048B847" w14:textId="77777777" w:rsidR="005B7924" w:rsidRDefault="005B7924" w:rsidP="005B7924">
      <w:pPr>
        <w:pStyle w:val="NoSpacing"/>
        <w:jc w:val="both"/>
        <w:rPr>
          <w:rFonts w:eastAsia="Times New Roman"/>
        </w:rPr>
      </w:pPr>
    </w:p>
    <w:p w14:paraId="00D233FE" w14:textId="77777777" w:rsidR="005B7924" w:rsidRDefault="005B7924" w:rsidP="005B7924">
      <w:pPr>
        <w:pStyle w:val="NoSpacing"/>
        <w:jc w:val="both"/>
        <w:rPr>
          <w:rFonts w:eastAsia="Times New Roman"/>
        </w:rPr>
      </w:pPr>
    </w:p>
    <w:p w14:paraId="1B215398" w14:textId="77777777" w:rsidR="005B7924" w:rsidRDefault="005B7924" w:rsidP="005B7924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ab/>
        <w:t>1442</w:t>
      </w:r>
      <w:r>
        <w:rPr>
          <w:rFonts w:eastAsia="Times New Roman"/>
        </w:rPr>
        <w:tab/>
        <w:t>William Lynard(q.v.) brought a plaint of debt against him and 2 others.</w:t>
      </w:r>
    </w:p>
    <w:p w14:paraId="6890B888" w14:textId="77777777" w:rsidR="005B7924" w:rsidRDefault="005B7924" w:rsidP="005B7924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( </w:t>
      </w:r>
      <w:hyperlink r:id="rId6" w:history="1">
        <w:r w:rsidRPr="00542F56">
          <w:rPr>
            <w:rStyle w:val="Hyperlink"/>
            <w:rFonts w:eastAsia="Times New Roman"/>
          </w:rPr>
          <w:t>https://waalt.uh.edu/index.php/CP40/724</w:t>
        </w:r>
      </w:hyperlink>
      <w:r>
        <w:rPr>
          <w:rFonts w:eastAsia="Times New Roman"/>
        </w:rPr>
        <w:t xml:space="preserve"> )</w:t>
      </w:r>
    </w:p>
    <w:p w14:paraId="1304356A" w14:textId="77777777" w:rsidR="005B7924" w:rsidRDefault="005B7924" w:rsidP="005B7924">
      <w:pPr>
        <w:pStyle w:val="NoSpacing"/>
        <w:jc w:val="both"/>
        <w:rPr>
          <w:rFonts w:eastAsia="Times New Roman"/>
        </w:rPr>
      </w:pPr>
    </w:p>
    <w:p w14:paraId="2381EE97" w14:textId="77777777" w:rsidR="005B7924" w:rsidRDefault="005B7924" w:rsidP="005B7924">
      <w:pPr>
        <w:pStyle w:val="NoSpacing"/>
        <w:jc w:val="both"/>
        <w:rPr>
          <w:rFonts w:eastAsia="Times New Roman"/>
        </w:rPr>
      </w:pPr>
    </w:p>
    <w:p w14:paraId="4AAACA7B" w14:textId="77777777" w:rsidR="005B7924" w:rsidRDefault="005B7924" w:rsidP="005B7924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>6 February 2026</w:t>
      </w:r>
    </w:p>
    <w:p w14:paraId="75B8193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5BD74" w14:textId="77777777" w:rsidR="000F3571" w:rsidRDefault="000F3571" w:rsidP="00086E2C">
      <w:pPr>
        <w:spacing w:after="0" w:line="240" w:lineRule="auto"/>
      </w:pPr>
      <w:r>
        <w:separator/>
      </w:r>
    </w:p>
  </w:endnote>
  <w:endnote w:type="continuationSeparator" w:id="0">
    <w:p w14:paraId="13E81107" w14:textId="77777777" w:rsidR="000F3571" w:rsidRDefault="000F357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2873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6A6C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16F8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6F3F6" w14:textId="77777777" w:rsidR="000F3571" w:rsidRDefault="000F3571" w:rsidP="00086E2C">
      <w:pPr>
        <w:spacing w:after="0" w:line="240" w:lineRule="auto"/>
      </w:pPr>
      <w:r>
        <w:separator/>
      </w:r>
    </w:p>
  </w:footnote>
  <w:footnote w:type="continuationSeparator" w:id="0">
    <w:p w14:paraId="6F1EE4C9" w14:textId="77777777" w:rsidR="000F3571" w:rsidRDefault="000F357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85A5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CBF6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6F18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924"/>
    <w:rsid w:val="00086E2C"/>
    <w:rsid w:val="000A2E7A"/>
    <w:rsid w:val="000F3571"/>
    <w:rsid w:val="002244B7"/>
    <w:rsid w:val="00314D94"/>
    <w:rsid w:val="005B7924"/>
    <w:rsid w:val="00617568"/>
    <w:rsid w:val="006E68FA"/>
    <w:rsid w:val="00E557A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CC470"/>
  <w15:chartTrackingRefBased/>
  <w15:docId w15:val="{EE3F7AB9-B124-48F4-9D6B-FD32E13F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B7924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5B792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37</Words>
  <Characters>213</Characters>
  <Application>Microsoft Office Word</Application>
  <DocSecurity>0</DocSecurity>
  <Lines>7</Lines>
  <Paragraphs>4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2026-02-07T17:47:00Z</dcterms:created>
  <dcterms:modified xsi:type="dcterms:W3CDTF">2026-02-07T17:47:00Z</dcterms:modified>
</cp:coreProperties>
</file>