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8D4EA5" w14:textId="77777777" w:rsidR="00FD1814" w:rsidRDefault="00FD1814" w:rsidP="00FD181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BROUUSTER</w:t>
      </w:r>
      <w:r>
        <w:rPr>
          <w:rFonts w:cs="Times New Roman"/>
          <w:szCs w:val="24"/>
        </w:rPr>
        <w:t xml:space="preserve">        (fl.1444)</w:t>
      </w:r>
    </w:p>
    <w:p w14:paraId="4F0EE0F0" w14:textId="77777777" w:rsidR="00FD1814" w:rsidRDefault="00FD1814" w:rsidP="00FD1814">
      <w:pPr>
        <w:pStyle w:val="NoSpacing"/>
        <w:rPr>
          <w:rFonts w:cs="Times New Roman"/>
          <w:szCs w:val="24"/>
        </w:rPr>
      </w:pPr>
    </w:p>
    <w:p w14:paraId="08D83E98" w14:textId="77777777" w:rsidR="00FD1814" w:rsidRDefault="00FD1814" w:rsidP="00FD1814">
      <w:pPr>
        <w:pStyle w:val="NoSpacing"/>
        <w:rPr>
          <w:rFonts w:cs="Times New Roman"/>
          <w:szCs w:val="24"/>
        </w:rPr>
      </w:pPr>
    </w:p>
    <w:p w14:paraId="6AE5F3CE" w14:textId="77777777" w:rsidR="00FD1814" w:rsidRDefault="00FD1814" w:rsidP="00FD181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Son of Robert Brouuster of Lavenham, Suffolk(q.v.), and his wife, Margaret(q.v.).</w:t>
      </w:r>
    </w:p>
    <w:p w14:paraId="12C71495" w14:textId="77777777" w:rsidR="00FD1814" w:rsidRDefault="00FD1814" w:rsidP="00FD181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(“Wills of the Archdeaconry of Sudbury, 1439 – 1474, volume 1, ed. Peter Northeast,</w:t>
      </w:r>
    </w:p>
    <w:p w14:paraId="7A6D5D96" w14:textId="77777777" w:rsidR="00FD1814" w:rsidRDefault="00FD1814" w:rsidP="00FD181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pub. the Suffolk Records Society, 2001, p.123)</w:t>
      </w:r>
    </w:p>
    <w:p w14:paraId="50AC2BF1" w14:textId="77777777" w:rsidR="00FD1814" w:rsidRDefault="00FD1814" w:rsidP="00FD1814">
      <w:pPr>
        <w:pStyle w:val="NoSpacing"/>
        <w:rPr>
          <w:rFonts w:cs="Times New Roman"/>
          <w:szCs w:val="24"/>
        </w:rPr>
      </w:pPr>
    </w:p>
    <w:p w14:paraId="781E9E7B" w14:textId="77777777" w:rsidR="00FD1814" w:rsidRDefault="00FD1814" w:rsidP="00FD1814">
      <w:pPr>
        <w:pStyle w:val="NoSpacing"/>
        <w:rPr>
          <w:rFonts w:cs="Times New Roman"/>
          <w:szCs w:val="24"/>
        </w:rPr>
      </w:pPr>
    </w:p>
    <w:p w14:paraId="49B2BE08" w14:textId="77777777" w:rsidR="00FD1814" w:rsidRDefault="00FD1814" w:rsidP="00FD181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17 Dec.1444</w:t>
      </w:r>
      <w:r>
        <w:rPr>
          <w:rFonts w:cs="Times New Roman"/>
          <w:szCs w:val="24"/>
        </w:rPr>
        <w:tab/>
        <w:t xml:space="preserve">His father bequeathed </w:t>
      </w:r>
      <w:proofErr w:type="gramStart"/>
      <w:r>
        <w:rPr>
          <w:rFonts w:cs="Times New Roman"/>
          <w:szCs w:val="24"/>
        </w:rPr>
        <w:t>him</w:t>
      </w:r>
      <w:proofErr w:type="gramEnd"/>
      <w:r>
        <w:rPr>
          <w:rFonts w:cs="Times New Roman"/>
          <w:szCs w:val="24"/>
        </w:rPr>
        <w:t xml:space="preserve"> 20s.     (ibid.)</w:t>
      </w:r>
    </w:p>
    <w:p w14:paraId="693121BB" w14:textId="77777777" w:rsidR="00FD1814" w:rsidRDefault="00FD1814" w:rsidP="00FD1814">
      <w:pPr>
        <w:pStyle w:val="NoSpacing"/>
        <w:rPr>
          <w:rFonts w:cs="Times New Roman"/>
          <w:szCs w:val="24"/>
        </w:rPr>
      </w:pPr>
    </w:p>
    <w:p w14:paraId="1CE7E132" w14:textId="77777777" w:rsidR="00FD1814" w:rsidRDefault="00FD1814" w:rsidP="00FD1814">
      <w:pPr>
        <w:pStyle w:val="NoSpacing"/>
        <w:rPr>
          <w:rFonts w:cs="Times New Roman"/>
          <w:szCs w:val="24"/>
        </w:rPr>
      </w:pPr>
    </w:p>
    <w:p w14:paraId="06B701FA" w14:textId="77777777" w:rsidR="00FD1814" w:rsidRDefault="00FD1814" w:rsidP="00FD181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27 March 2026</w:t>
      </w:r>
    </w:p>
    <w:p w14:paraId="080F8BA2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50625B" w14:textId="77777777" w:rsidR="000A2D91" w:rsidRDefault="000A2D91" w:rsidP="00086E2C">
      <w:pPr>
        <w:spacing w:after="0" w:line="240" w:lineRule="auto"/>
      </w:pPr>
      <w:r>
        <w:separator/>
      </w:r>
    </w:p>
  </w:endnote>
  <w:endnote w:type="continuationSeparator" w:id="0">
    <w:p w14:paraId="79ED06E8" w14:textId="77777777" w:rsidR="000A2D91" w:rsidRDefault="000A2D91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09A44B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8672A3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9570F7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5187A4" w14:textId="77777777" w:rsidR="000A2D91" w:rsidRDefault="000A2D91" w:rsidP="00086E2C">
      <w:pPr>
        <w:spacing w:after="0" w:line="240" w:lineRule="auto"/>
      </w:pPr>
      <w:r>
        <w:separator/>
      </w:r>
    </w:p>
  </w:footnote>
  <w:footnote w:type="continuationSeparator" w:id="0">
    <w:p w14:paraId="4AD38F91" w14:textId="77777777" w:rsidR="000A2D91" w:rsidRDefault="000A2D91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94C7F7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35F344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8D94EE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1814"/>
    <w:rsid w:val="00086E2C"/>
    <w:rsid w:val="000A2D91"/>
    <w:rsid w:val="000A2E7A"/>
    <w:rsid w:val="002244B7"/>
    <w:rsid w:val="00314D94"/>
    <w:rsid w:val="00617568"/>
    <w:rsid w:val="006E68FA"/>
    <w:rsid w:val="00CE1369"/>
    <w:rsid w:val="00ED3A55"/>
    <w:rsid w:val="00F479D0"/>
    <w:rsid w:val="00FD1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B384ED"/>
  <w15:chartTrackingRefBased/>
  <w15:docId w15:val="{E49DEF93-C0D1-4D30-B700-6CDF4C72A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FD1814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48</Words>
  <Characters>275</Characters>
  <Application>Microsoft Office Word</Application>
  <DocSecurity>0</DocSecurity>
  <Lines>2</Lines>
  <Paragraphs>1</Paragraphs>
  <ScaleCrop>false</ScaleCrop>
  <Company/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2026-04-05T06:55:00Z</dcterms:created>
  <dcterms:modified xsi:type="dcterms:W3CDTF">2026-04-05T06:55:00Z</dcterms:modified>
</cp:coreProperties>
</file>