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F5B55" w14:textId="77777777" w:rsidR="006A2777" w:rsidRDefault="006A2777" w:rsidP="006A27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Rose BROUUSTER</w:t>
      </w:r>
      <w:r>
        <w:rPr>
          <w:rFonts w:cs="Times New Roman"/>
          <w:szCs w:val="24"/>
        </w:rPr>
        <w:t xml:space="preserve">        (fl.1444)</w:t>
      </w:r>
    </w:p>
    <w:p w14:paraId="2ACFB741" w14:textId="77777777" w:rsidR="006A2777" w:rsidRDefault="006A2777" w:rsidP="006A2777">
      <w:pPr>
        <w:pStyle w:val="NoSpacing"/>
        <w:rPr>
          <w:rFonts w:cs="Times New Roman"/>
          <w:szCs w:val="24"/>
        </w:rPr>
      </w:pPr>
    </w:p>
    <w:p w14:paraId="7DB5F740" w14:textId="77777777" w:rsidR="006A2777" w:rsidRDefault="006A2777" w:rsidP="006A2777">
      <w:pPr>
        <w:pStyle w:val="NoSpacing"/>
        <w:rPr>
          <w:rFonts w:cs="Times New Roman"/>
          <w:szCs w:val="24"/>
        </w:rPr>
      </w:pPr>
    </w:p>
    <w:p w14:paraId="48DB4CC2" w14:textId="77777777" w:rsidR="006A2777" w:rsidRDefault="006A2777" w:rsidP="006A27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Robert Brouuster of Lavenham, Suffolk(q.v.), and his wife, Margaret(q.v.).</w:t>
      </w:r>
    </w:p>
    <w:p w14:paraId="201C87B8" w14:textId="77777777" w:rsidR="006A2777" w:rsidRDefault="006A2777" w:rsidP="006A27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(“Wills of the Archdeaconry of Sudbury, 1439 – 1474, volume 1, ed. Peter Northeast,</w:t>
      </w:r>
    </w:p>
    <w:p w14:paraId="018F5E23" w14:textId="77777777" w:rsidR="006A2777" w:rsidRDefault="006A2777" w:rsidP="006A27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pub. the Suffolk Records Society, 2001, p.123)</w:t>
      </w:r>
    </w:p>
    <w:p w14:paraId="741B1258" w14:textId="77777777" w:rsidR="006A2777" w:rsidRDefault="006A2777" w:rsidP="006A2777">
      <w:pPr>
        <w:pStyle w:val="NoSpacing"/>
        <w:rPr>
          <w:rFonts w:cs="Times New Roman"/>
          <w:szCs w:val="24"/>
        </w:rPr>
      </w:pPr>
    </w:p>
    <w:p w14:paraId="4D9BAB90" w14:textId="77777777" w:rsidR="006A2777" w:rsidRDefault="006A2777" w:rsidP="006A2777">
      <w:pPr>
        <w:pStyle w:val="NoSpacing"/>
        <w:rPr>
          <w:rFonts w:cs="Times New Roman"/>
          <w:szCs w:val="24"/>
        </w:rPr>
      </w:pPr>
    </w:p>
    <w:p w14:paraId="68118069" w14:textId="77777777" w:rsidR="006A2777" w:rsidRDefault="006A2777" w:rsidP="006A27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Dec.1444</w:t>
      </w:r>
      <w:r>
        <w:rPr>
          <w:rFonts w:cs="Times New Roman"/>
          <w:szCs w:val="24"/>
        </w:rPr>
        <w:tab/>
        <w:t>Her father bequeathed her 40s.   (ibid.)</w:t>
      </w:r>
    </w:p>
    <w:p w14:paraId="027838D4" w14:textId="77777777" w:rsidR="006A2777" w:rsidRDefault="006A2777" w:rsidP="006A2777">
      <w:pPr>
        <w:pStyle w:val="NoSpacing"/>
        <w:rPr>
          <w:rFonts w:cs="Times New Roman"/>
          <w:szCs w:val="24"/>
        </w:rPr>
      </w:pPr>
    </w:p>
    <w:p w14:paraId="5928DA15" w14:textId="77777777" w:rsidR="006A2777" w:rsidRDefault="006A2777" w:rsidP="006A2777">
      <w:pPr>
        <w:pStyle w:val="NoSpacing"/>
        <w:rPr>
          <w:rFonts w:cs="Times New Roman"/>
          <w:szCs w:val="24"/>
        </w:rPr>
      </w:pPr>
    </w:p>
    <w:p w14:paraId="0F4332E6" w14:textId="77777777" w:rsidR="006A2777" w:rsidRDefault="006A2777" w:rsidP="006A27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March 2026</w:t>
      </w:r>
    </w:p>
    <w:p w14:paraId="72E1EDB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186A4" w14:textId="77777777" w:rsidR="0081641F" w:rsidRDefault="0081641F" w:rsidP="00086E2C">
      <w:pPr>
        <w:spacing w:after="0" w:line="240" w:lineRule="auto"/>
      </w:pPr>
      <w:r>
        <w:separator/>
      </w:r>
    </w:p>
  </w:endnote>
  <w:endnote w:type="continuationSeparator" w:id="0">
    <w:p w14:paraId="40CD3783" w14:textId="77777777" w:rsidR="0081641F" w:rsidRDefault="0081641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8072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6C08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B799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3F285" w14:textId="77777777" w:rsidR="0081641F" w:rsidRDefault="0081641F" w:rsidP="00086E2C">
      <w:pPr>
        <w:spacing w:after="0" w:line="240" w:lineRule="auto"/>
      </w:pPr>
      <w:r>
        <w:separator/>
      </w:r>
    </w:p>
  </w:footnote>
  <w:footnote w:type="continuationSeparator" w:id="0">
    <w:p w14:paraId="39EA9B6D" w14:textId="77777777" w:rsidR="0081641F" w:rsidRDefault="0081641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7455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576F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297A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777"/>
    <w:rsid w:val="00086E2C"/>
    <w:rsid w:val="000A2E7A"/>
    <w:rsid w:val="002244B7"/>
    <w:rsid w:val="003033C4"/>
    <w:rsid w:val="00314D94"/>
    <w:rsid w:val="00617568"/>
    <w:rsid w:val="006A2777"/>
    <w:rsid w:val="006E68FA"/>
    <w:rsid w:val="0081641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E1185"/>
  <w15:chartTrackingRefBased/>
  <w15:docId w15:val="{4C632E69-E720-435B-8B43-798C2F7ED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A2777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2026-03-29T19:53:00Z</dcterms:created>
  <dcterms:modified xsi:type="dcterms:W3CDTF">2026-03-29T19:54:00Z</dcterms:modified>
</cp:coreProperties>
</file>