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45C6C" w14:textId="77777777" w:rsidR="00C11BEC" w:rsidRDefault="00C11BEC" w:rsidP="00C11B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BROUUSTER</w:t>
      </w:r>
      <w:r>
        <w:rPr>
          <w:rFonts w:cs="Times New Roman"/>
          <w:szCs w:val="24"/>
        </w:rPr>
        <w:t xml:space="preserve">      (fl.1444)</w:t>
      </w:r>
    </w:p>
    <w:p w14:paraId="080A6D36" w14:textId="77777777" w:rsidR="00C11BEC" w:rsidRDefault="00C11BEC" w:rsidP="00C11BEC">
      <w:pPr>
        <w:pStyle w:val="NoSpacing"/>
        <w:rPr>
          <w:rFonts w:cs="Times New Roman"/>
        </w:rPr>
      </w:pPr>
      <w:r>
        <w:rPr>
          <w:rFonts w:cs="Times New Roman"/>
        </w:rPr>
        <w:t>of Lavenham, Suffolk.</w:t>
      </w:r>
    </w:p>
    <w:p w14:paraId="130C5928" w14:textId="77777777" w:rsidR="00C11BEC" w:rsidRDefault="00C11BEC" w:rsidP="00C11BEC">
      <w:pPr>
        <w:pStyle w:val="NoSpacing"/>
        <w:rPr>
          <w:rFonts w:cs="Times New Roman"/>
        </w:rPr>
      </w:pPr>
    </w:p>
    <w:p w14:paraId="5BC51145" w14:textId="77777777" w:rsidR="00C11BEC" w:rsidRDefault="00C11BEC" w:rsidP="00C11BEC">
      <w:pPr>
        <w:pStyle w:val="NoSpacing"/>
        <w:rPr>
          <w:rFonts w:cs="Times New Roman"/>
        </w:rPr>
      </w:pPr>
    </w:p>
    <w:p w14:paraId="323477AF" w14:textId="77777777" w:rsidR="00C11BEC" w:rsidRDefault="00C11BEC" w:rsidP="00C11BEC">
      <w:pPr>
        <w:pStyle w:val="NoSpacing"/>
        <w:rPr>
          <w:rFonts w:cs="Times New Roman"/>
        </w:rPr>
      </w:pPr>
      <w:r>
        <w:rPr>
          <w:rFonts w:cs="Times New Roman"/>
        </w:rPr>
        <w:t>= Robert(q.v.).</w:t>
      </w:r>
    </w:p>
    <w:p w14:paraId="21E03278" w14:textId="77777777" w:rsidR="00C11BEC" w:rsidRDefault="00C11BEC" w:rsidP="00C11B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30FCDA6B" w14:textId="77777777" w:rsidR="00C11BEC" w:rsidRDefault="00C11BEC" w:rsidP="00C11B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p.123)</w:t>
      </w:r>
    </w:p>
    <w:p w14:paraId="6F5416E1" w14:textId="77777777" w:rsidR="00C11BEC" w:rsidRDefault="00C11BEC" w:rsidP="00C11B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John(q.v.), Rose(q.v.), Thomas(q.v.).   (ibid.)</w:t>
      </w:r>
    </w:p>
    <w:p w14:paraId="07FEB80B" w14:textId="77777777" w:rsidR="00C11BEC" w:rsidRDefault="00C11BEC" w:rsidP="00C11BEC">
      <w:pPr>
        <w:pStyle w:val="NoSpacing"/>
        <w:rPr>
          <w:rFonts w:cs="Times New Roman"/>
          <w:szCs w:val="24"/>
        </w:rPr>
      </w:pPr>
    </w:p>
    <w:p w14:paraId="51E72CAD" w14:textId="77777777" w:rsidR="00C11BEC" w:rsidRDefault="00C11BEC" w:rsidP="00C11BEC">
      <w:pPr>
        <w:pStyle w:val="NoSpacing"/>
        <w:rPr>
          <w:rFonts w:cs="Times New Roman"/>
          <w:szCs w:val="24"/>
        </w:rPr>
      </w:pPr>
    </w:p>
    <w:p w14:paraId="2CA9C8E8" w14:textId="77777777" w:rsidR="00C11BEC" w:rsidRDefault="00C11BEC" w:rsidP="00C11B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Dec.1444</w:t>
      </w:r>
      <w:r>
        <w:rPr>
          <w:rFonts w:cs="Times New Roman"/>
          <w:szCs w:val="24"/>
        </w:rPr>
        <w:tab/>
        <w:t>Robert made his Will, in which he bequeathed her all the utensils of his</w:t>
      </w:r>
    </w:p>
    <w:p w14:paraId="088D40E1" w14:textId="77777777" w:rsidR="00C11BEC" w:rsidRDefault="00C11BEC" w:rsidP="00C11B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house and the house itself.   (ibid.)</w:t>
      </w:r>
    </w:p>
    <w:p w14:paraId="2DFEADFD" w14:textId="77777777" w:rsidR="00C11BEC" w:rsidRDefault="00C11BEC" w:rsidP="00C11BEC">
      <w:pPr>
        <w:pStyle w:val="NoSpacing"/>
        <w:rPr>
          <w:rFonts w:cs="Times New Roman"/>
          <w:szCs w:val="24"/>
        </w:rPr>
      </w:pPr>
    </w:p>
    <w:p w14:paraId="1E6589DF" w14:textId="77777777" w:rsidR="00C11BEC" w:rsidRDefault="00C11BEC" w:rsidP="00C11BEC">
      <w:pPr>
        <w:pStyle w:val="NoSpacing"/>
        <w:rPr>
          <w:rFonts w:cs="Times New Roman"/>
          <w:szCs w:val="24"/>
        </w:rPr>
      </w:pPr>
    </w:p>
    <w:p w14:paraId="3866E403" w14:textId="77777777" w:rsidR="00C11BEC" w:rsidRDefault="00C11BEC" w:rsidP="00C11B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2BA0ADC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1EF31" w14:textId="77777777" w:rsidR="00481414" w:rsidRDefault="00481414" w:rsidP="00086E2C">
      <w:pPr>
        <w:spacing w:after="0" w:line="240" w:lineRule="auto"/>
      </w:pPr>
      <w:r>
        <w:separator/>
      </w:r>
    </w:p>
  </w:endnote>
  <w:endnote w:type="continuationSeparator" w:id="0">
    <w:p w14:paraId="7A58A356" w14:textId="77777777" w:rsidR="00481414" w:rsidRDefault="0048141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B2D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FDF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EE5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3C795" w14:textId="77777777" w:rsidR="00481414" w:rsidRDefault="00481414" w:rsidP="00086E2C">
      <w:pPr>
        <w:spacing w:after="0" w:line="240" w:lineRule="auto"/>
      </w:pPr>
      <w:r>
        <w:separator/>
      </w:r>
    </w:p>
  </w:footnote>
  <w:footnote w:type="continuationSeparator" w:id="0">
    <w:p w14:paraId="51C1B0D9" w14:textId="77777777" w:rsidR="00481414" w:rsidRDefault="0048141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9DD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4C6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FB9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EC"/>
    <w:rsid w:val="00086E2C"/>
    <w:rsid w:val="000A2E7A"/>
    <w:rsid w:val="002244B7"/>
    <w:rsid w:val="003033C4"/>
    <w:rsid w:val="00314D94"/>
    <w:rsid w:val="00481414"/>
    <w:rsid w:val="00617568"/>
    <w:rsid w:val="006E68FA"/>
    <w:rsid w:val="00C11BE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A8A09"/>
  <w15:chartTrackingRefBased/>
  <w15:docId w15:val="{B76246CD-20B8-4718-8241-72F06EBB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11BE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354</Characters>
  <Application>Microsoft Office Word</Application>
  <DocSecurity>0</DocSecurity>
  <Lines>22</Lines>
  <Paragraphs>13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2026-03-31T11:50:00Z</dcterms:created>
  <dcterms:modified xsi:type="dcterms:W3CDTF">2026-03-31T11:50:00Z</dcterms:modified>
</cp:coreProperties>
</file>