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2E6DA" w14:textId="77777777" w:rsidR="00AE5DD1" w:rsidRDefault="00AE5DD1" w:rsidP="00AE5D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BROUUSTER</w:t>
      </w:r>
      <w:r>
        <w:rPr>
          <w:rFonts w:cs="Times New Roman"/>
          <w:szCs w:val="24"/>
        </w:rPr>
        <w:t xml:space="preserve">       (fl.1444)</w:t>
      </w:r>
    </w:p>
    <w:p w14:paraId="0DDF0D0B" w14:textId="77777777" w:rsidR="00AE5DD1" w:rsidRDefault="00AE5DD1" w:rsidP="00AE5DD1">
      <w:pPr>
        <w:pStyle w:val="NoSpacing"/>
        <w:rPr>
          <w:rFonts w:cs="Times New Roman"/>
          <w:szCs w:val="24"/>
        </w:rPr>
      </w:pPr>
    </w:p>
    <w:p w14:paraId="41041C4A" w14:textId="77777777" w:rsidR="00AE5DD1" w:rsidRDefault="00AE5DD1" w:rsidP="00AE5DD1">
      <w:pPr>
        <w:pStyle w:val="NoSpacing"/>
        <w:rPr>
          <w:rFonts w:cs="Times New Roman"/>
          <w:szCs w:val="24"/>
        </w:rPr>
      </w:pPr>
    </w:p>
    <w:p w14:paraId="55BE0CB0" w14:textId="77777777" w:rsidR="00AE5DD1" w:rsidRDefault="00AE5DD1" w:rsidP="00AE5D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Robert Brouuster of Lavenham, Suffolk(q.v.), and his wife, Margaret(q.v.).</w:t>
      </w:r>
    </w:p>
    <w:p w14:paraId="76F9928D" w14:textId="77777777" w:rsidR="00AE5DD1" w:rsidRDefault="00AE5DD1" w:rsidP="00AE5D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5F782A86" w14:textId="77777777" w:rsidR="00AE5DD1" w:rsidRDefault="00AE5DD1" w:rsidP="00AE5D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p.123)</w:t>
      </w:r>
    </w:p>
    <w:p w14:paraId="200447E6" w14:textId="77777777" w:rsidR="00AE5DD1" w:rsidRDefault="00AE5DD1" w:rsidP="00AE5DD1">
      <w:pPr>
        <w:pStyle w:val="NoSpacing"/>
        <w:rPr>
          <w:rFonts w:cs="Times New Roman"/>
          <w:szCs w:val="24"/>
        </w:rPr>
      </w:pPr>
    </w:p>
    <w:p w14:paraId="5F4707A3" w14:textId="77777777" w:rsidR="00AE5DD1" w:rsidRDefault="00AE5DD1" w:rsidP="00AE5DD1">
      <w:pPr>
        <w:pStyle w:val="NoSpacing"/>
        <w:rPr>
          <w:rFonts w:cs="Times New Roman"/>
          <w:szCs w:val="24"/>
        </w:rPr>
      </w:pPr>
    </w:p>
    <w:p w14:paraId="42FCE430" w14:textId="77777777" w:rsidR="00AE5DD1" w:rsidRDefault="00AE5DD1" w:rsidP="00AE5D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Dec.1444</w:t>
      </w:r>
      <w:r>
        <w:rPr>
          <w:rFonts w:cs="Times New Roman"/>
          <w:szCs w:val="24"/>
        </w:rPr>
        <w:tab/>
        <w:t xml:space="preserve">His father bequeathed </w:t>
      </w:r>
      <w:proofErr w:type="gramStart"/>
      <w:r>
        <w:rPr>
          <w:rFonts w:cs="Times New Roman"/>
          <w:szCs w:val="24"/>
        </w:rPr>
        <w:t>him</w:t>
      </w:r>
      <w:proofErr w:type="gramEnd"/>
      <w:r>
        <w:rPr>
          <w:rFonts w:cs="Times New Roman"/>
          <w:szCs w:val="24"/>
        </w:rPr>
        <w:t xml:space="preserve"> 40s and his stall in the market.   (ibid.)</w:t>
      </w:r>
    </w:p>
    <w:p w14:paraId="7ACAD575" w14:textId="77777777" w:rsidR="00AE5DD1" w:rsidRDefault="00AE5DD1" w:rsidP="00AE5DD1">
      <w:pPr>
        <w:pStyle w:val="NoSpacing"/>
        <w:rPr>
          <w:rFonts w:cs="Times New Roman"/>
          <w:szCs w:val="24"/>
        </w:rPr>
      </w:pPr>
    </w:p>
    <w:p w14:paraId="526BE968" w14:textId="77777777" w:rsidR="00AE5DD1" w:rsidRDefault="00AE5DD1" w:rsidP="00AE5DD1">
      <w:pPr>
        <w:pStyle w:val="NoSpacing"/>
        <w:rPr>
          <w:rFonts w:cs="Times New Roman"/>
          <w:szCs w:val="24"/>
        </w:rPr>
      </w:pPr>
    </w:p>
    <w:p w14:paraId="10E61705" w14:textId="77777777" w:rsidR="00AE5DD1" w:rsidRDefault="00AE5DD1" w:rsidP="00AE5D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March 2026</w:t>
      </w:r>
    </w:p>
    <w:p w14:paraId="7AD150E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70163" w14:textId="77777777" w:rsidR="003818BF" w:rsidRDefault="003818BF" w:rsidP="00086E2C">
      <w:pPr>
        <w:spacing w:after="0" w:line="240" w:lineRule="auto"/>
      </w:pPr>
      <w:r>
        <w:separator/>
      </w:r>
    </w:p>
  </w:endnote>
  <w:endnote w:type="continuationSeparator" w:id="0">
    <w:p w14:paraId="3CB5C2F0" w14:textId="77777777" w:rsidR="003818BF" w:rsidRDefault="003818B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1D94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6BC5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6A0A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59414" w14:textId="77777777" w:rsidR="003818BF" w:rsidRDefault="003818BF" w:rsidP="00086E2C">
      <w:pPr>
        <w:spacing w:after="0" w:line="240" w:lineRule="auto"/>
      </w:pPr>
      <w:r>
        <w:separator/>
      </w:r>
    </w:p>
  </w:footnote>
  <w:footnote w:type="continuationSeparator" w:id="0">
    <w:p w14:paraId="01AABBE5" w14:textId="77777777" w:rsidR="003818BF" w:rsidRDefault="003818B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C5D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047F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38EA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DD1"/>
    <w:rsid w:val="00086E2C"/>
    <w:rsid w:val="000A2E7A"/>
    <w:rsid w:val="002244B7"/>
    <w:rsid w:val="003033C4"/>
    <w:rsid w:val="00314D94"/>
    <w:rsid w:val="003818BF"/>
    <w:rsid w:val="00617568"/>
    <w:rsid w:val="006E68FA"/>
    <w:rsid w:val="00AE5DD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3304D"/>
  <w15:chartTrackingRefBased/>
  <w15:docId w15:val="{2078B026-1B95-4DC2-B418-B6A429F4A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E5DD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46</Words>
  <Characters>300</Characters>
  <Application>Microsoft Office Word</Application>
  <DocSecurity>0</DocSecurity>
  <Lines>15</Lines>
  <Paragraphs>10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2026-03-31T13:38:00Z</dcterms:created>
  <dcterms:modified xsi:type="dcterms:W3CDTF">2026-03-31T13:38:00Z</dcterms:modified>
</cp:coreProperties>
</file>