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0EEF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Thomas BROUNLES</w:t>
      </w:r>
      <w:r>
        <w:rPr>
          <w:rFonts w:cs="Times New Roman"/>
        </w:rPr>
        <w:t xml:space="preserve">        (fl.1483)</w:t>
      </w:r>
    </w:p>
    <w:p w14:paraId="06E1D413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209189F0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A657609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  <w:t>1483</w:t>
      </w:r>
      <w:r>
        <w:rPr>
          <w:rFonts w:cs="Times New Roman"/>
        </w:rPr>
        <w:tab/>
        <w:t>He was a member of Prince Edward’s household.</w:t>
      </w:r>
    </w:p>
    <w:p w14:paraId="716DF36F" w14:textId="77777777" w:rsidR="003416A1" w:rsidRPr="00981558" w:rsidRDefault="003416A1" w:rsidP="003416A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2220E40F" w14:textId="77777777" w:rsidR="003416A1" w:rsidRPr="00981558" w:rsidRDefault="003416A1" w:rsidP="003416A1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62D9DB4E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p.153)</w:t>
      </w:r>
    </w:p>
    <w:p w14:paraId="5ABF2097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1523837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A437D61" w14:textId="77777777" w:rsidR="003416A1" w:rsidRDefault="003416A1" w:rsidP="003416A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7 May 2026</w:t>
      </w:r>
    </w:p>
    <w:p w14:paraId="35C4BAC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3416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92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9C01D" w14:textId="77777777" w:rsidR="00A91C3F" w:rsidRDefault="00A91C3F" w:rsidP="00086E2C">
      <w:pPr>
        <w:spacing w:after="0" w:line="240" w:lineRule="auto"/>
      </w:pPr>
      <w:r>
        <w:separator/>
      </w:r>
    </w:p>
  </w:endnote>
  <w:endnote w:type="continuationSeparator" w:id="0">
    <w:p w14:paraId="3D0D10FC" w14:textId="77777777" w:rsidR="00A91C3F" w:rsidRDefault="00A91C3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75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CE4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212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2E99F" w14:textId="77777777" w:rsidR="00A91C3F" w:rsidRDefault="00A91C3F" w:rsidP="00086E2C">
      <w:pPr>
        <w:spacing w:after="0" w:line="240" w:lineRule="auto"/>
      </w:pPr>
      <w:r>
        <w:separator/>
      </w:r>
    </w:p>
  </w:footnote>
  <w:footnote w:type="continuationSeparator" w:id="0">
    <w:p w14:paraId="670D0AD4" w14:textId="77777777" w:rsidR="00A91C3F" w:rsidRDefault="00A91C3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998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B95F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476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A1"/>
    <w:rsid w:val="00086E2C"/>
    <w:rsid w:val="000A2E7A"/>
    <w:rsid w:val="002244B7"/>
    <w:rsid w:val="00314D94"/>
    <w:rsid w:val="003416A1"/>
    <w:rsid w:val="005435B9"/>
    <w:rsid w:val="00617568"/>
    <w:rsid w:val="006E68FA"/>
    <w:rsid w:val="008E56AD"/>
    <w:rsid w:val="009E21FF"/>
    <w:rsid w:val="00A91C3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26439"/>
  <w15:chartTrackingRefBased/>
  <w15:docId w15:val="{D8E6D7E6-1CAF-4FAD-A9B6-53C25571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2026-05-08T19:18:00Z</dcterms:created>
  <dcterms:modified xsi:type="dcterms:W3CDTF">2026-05-08T19:18:00Z</dcterms:modified>
</cp:coreProperties>
</file>