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10C1D" w14:textId="77777777" w:rsidR="000F61CF" w:rsidRDefault="000F61CF" w:rsidP="000F61CF">
      <w:pPr>
        <w:rPr>
          <w:rFonts w:cs="Times New Roman"/>
        </w:rPr>
      </w:pPr>
      <w:r>
        <w:rPr>
          <w:rFonts w:cs="Times New Roman"/>
          <w:u w:val="single"/>
        </w:rPr>
        <w:t>John BROUNESWOLD</w:t>
      </w:r>
      <w:r>
        <w:rPr>
          <w:rFonts w:cs="Times New Roman"/>
        </w:rPr>
        <w:t xml:space="preserve">        (fl.1401)</w:t>
      </w:r>
    </w:p>
    <w:p w14:paraId="43BAAB26" w14:textId="77777777" w:rsidR="000F61CF" w:rsidRDefault="000F61CF" w:rsidP="000F61CF">
      <w:pPr>
        <w:rPr>
          <w:rFonts w:cs="Times New Roman"/>
        </w:rPr>
      </w:pPr>
      <w:r>
        <w:rPr>
          <w:rFonts w:cs="Times New Roman"/>
        </w:rPr>
        <w:t>from Lincoln diocese; of Beverley Collegiate Chapter.</w:t>
      </w:r>
    </w:p>
    <w:p w14:paraId="6B4498F5" w14:textId="77777777" w:rsidR="000F61CF" w:rsidRDefault="000F61CF" w:rsidP="000F61CF">
      <w:pPr>
        <w:rPr>
          <w:rFonts w:cs="Times New Roman"/>
        </w:rPr>
      </w:pPr>
    </w:p>
    <w:p w14:paraId="41ACEC22" w14:textId="77777777" w:rsidR="000F61CF" w:rsidRDefault="000F61CF" w:rsidP="000F61CF">
      <w:pPr>
        <w:rPr>
          <w:rFonts w:cs="Times New Roman"/>
        </w:rPr>
      </w:pPr>
    </w:p>
    <w:p w14:paraId="21EBBB61" w14:textId="77777777" w:rsidR="000F61CF" w:rsidRDefault="000F61CF" w:rsidP="000F61CF">
      <w:pPr>
        <w:rPr>
          <w:rFonts w:cs="Times New Roman"/>
        </w:rPr>
      </w:pPr>
      <w:r>
        <w:rPr>
          <w:rFonts w:cs="Times New Roman"/>
        </w:rPr>
        <w:t>26 Feb.1401</w:t>
      </w:r>
      <w:r>
        <w:rPr>
          <w:rFonts w:cs="Times New Roman"/>
        </w:rPr>
        <w:tab/>
        <w:t>He was ordained priest in the parish church of Burton by Beverley.</w:t>
      </w:r>
    </w:p>
    <w:p w14:paraId="6B8048B5" w14:textId="77777777" w:rsidR="000F61CF" w:rsidRDefault="000F61CF" w:rsidP="000F61CF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11</w:t>
      </w:r>
      <w:r w:rsidRPr="00A83454">
        <w:rPr>
          <w:rFonts w:cs="Times New Roman"/>
        </w:rPr>
        <w:t>)</w:t>
      </w:r>
    </w:p>
    <w:p w14:paraId="33724B1B" w14:textId="77777777" w:rsidR="000F61CF" w:rsidRDefault="000F61CF" w:rsidP="000F61CF">
      <w:pPr>
        <w:rPr>
          <w:rFonts w:cs="Times New Roman"/>
        </w:rPr>
      </w:pPr>
    </w:p>
    <w:p w14:paraId="42B80E52" w14:textId="77777777" w:rsidR="000F61CF" w:rsidRDefault="000F61CF" w:rsidP="000F61CF">
      <w:pPr>
        <w:rPr>
          <w:rFonts w:cs="Times New Roman"/>
        </w:rPr>
      </w:pPr>
    </w:p>
    <w:p w14:paraId="2A0A2C84" w14:textId="77777777" w:rsidR="000F61CF" w:rsidRDefault="000F61CF" w:rsidP="000F61CF">
      <w:pPr>
        <w:rPr>
          <w:rFonts w:cs="Times New Roman"/>
        </w:rPr>
      </w:pPr>
      <w:r>
        <w:rPr>
          <w:rFonts w:cs="Times New Roman"/>
        </w:rPr>
        <w:t>11 January 2026</w:t>
      </w:r>
    </w:p>
    <w:p w14:paraId="7970A502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A6B28" w14:textId="77777777" w:rsidR="001C0492" w:rsidRDefault="001C0492" w:rsidP="00086E2C">
      <w:r>
        <w:separator/>
      </w:r>
    </w:p>
  </w:endnote>
  <w:endnote w:type="continuationSeparator" w:id="0">
    <w:p w14:paraId="6F0F140B" w14:textId="77777777" w:rsidR="001C0492" w:rsidRDefault="001C0492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9C96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02DC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3F7C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B1173" w14:textId="77777777" w:rsidR="001C0492" w:rsidRDefault="001C0492" w:rsidP="00086E2C">
      <w:r>
        <w:separator/>
      </w:r>
    </w:p>
  </w:footnote>
  <w:footnote w:type="continuationSeparator" w:id="0">
    <w:p w14:paraId="471CABD3" w14:textId="77777777" w:rsidR="001C0492" w:rsidRDefault="001C0492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36D6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8D47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59D5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1CF"/>
    <w:rsid w:val="00086E2C"/>
    <w:rsid w:val="000A2E7A"/>
    <w:rsid w:val="000F61CF"/>
    <w:rsid w:val="001C0492"/>
    <w:rsid w:val="002244B7"/>
    <w:rsid w:val="00314D94"/>
    <w:rsid w:val="00617568"/>
    <w:rsid w:val="006E68FA"/>
    <w:rsid w:val="00D47AB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923AC"/>
  <w15:chartTrackingRefBased/>
  <w15:docId w15:val="{686D1E76-A5D5-4AA4-8E3C-0E3564455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61CF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40</Words>
  <Characters>221</Characters>
  <Application>Microsoft Office Word</Application>
  <DocSecurity>0</DocSecurity>
  <Lines>11</Lines>
  <Paragraphs>7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2026-01-27T22:05:00Z</dcterms:created>
  <dcterms:modified xsi:type="dcterms:W3CDTF">2026-01-27T22:05:00Z</dcterms:modified>
</cp:coreProperties>
</file>