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24491" w14:textId="77777777" w:rsidR="00392842" w:rsidRDefault="00392842" w:rsidP="003928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BROUGHYN</w:t>
      </w:r>
      <w:r>
        <w:rPr>
          <w:rFonts w:cs="Times New Roman"/>
          <w:szCs w:val="24"/>
        </w:rPr>
        <w:t xml:space="preserve">      (d.ca.1496)</w:t>
      </w:r>
    </w:p>
    <w:p w14:paraId="4ECD1D81" w14:textId="77777777" w:rsidR="00392842" w:rsidRDefault="00392842" w:rsidP="00392842">
      <w:pPr>
        <w:pStyle w:val="NoSpacing"/>
        <w:rPr>
          <w:rFonts w:cs="Times New Roman"/>
          <w:szCs w:val="24"/>
        </w:rPr>
      </w:pPr>
    </w:p>
    <w:p w14:paraId="2DF1CBDC" w14:textId="77777777" w:rsidR="00392842" w:rsidRDefault="00392842" w:rsidP="00392842">
      <w:pPr>
        <w:pStyle w:val="NoSpacing"/>
        <w:rPr>
          <w:rFonts w:cs="Times New Roman"/>
          <w:szCs w:val="24"/>
        </w:rPr>
      </w:pPr>
    </w:p>
    <w:p w14:paraId="30268346" w14:textId="77777777" w:rsidR="00392842" w:rsidRDefault="00392842" w:rsidP="003928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Oct.1496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Hertfordshire.</w:t>
      </w:r>
    </w:p>
    <w:p w14:paraId="5086F1CA" w14:textId="77777777" w:rsidR="00392842" w:rsidRDefault="00392842" w:rsidP="003928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p.240)</w:t>
      </w:r>
    </w:p>
    <w:p w14:paraId="63F6B8A8" w14:textId="77777777" w:rsidR="00392842" w:rsidRDefault="00392842" w:rsidP="00392842">
      <w:pPr>
        <w:pStyle w:val="NoSpacing"/>
        <w:rPr>
          <w:rFonts w:cs="Times New Roman"/>
          <w:szCs w:val="24"/>
        </w:rPr>
      </w:pPr>
    </w:p>
    <w:p w14:paraId="0B1702EA" w14:textId="77777777" w:rsidR="00392842" w:rsidRDefault="00392842" w:rsidP="00392842">
      <w:pPr>
        <w:pStyle w:val="NoSpacing"/>
        <w:rPr>
          <w:rFonts w:cs="Times New Roman"/>
          <w:szCs w:val="24"/>
        </w:rPr>
      </w:pPr>
    </w:p>
    <w:p w14:paraId="0CD7847B" w14:textId="77777777" w:rsidR="00392842" w:rsidRDefault="00392842" w:rsidP="003928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2026</w:t>
      </w:r>
    </w:p>
    <w:p w14:paraId="2872E5F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1C8CB" w14:textId="77777777" w:rsidR="0035021A" w:rsidRDefault="0035021A" w:rsidP="00086E2C">
      <w:pPr>
        <w:spacing w:after="0" w:line="240" w:lineRule="auto"/>
      </w:pPr>
      <w:r>
        <w:separator/>
      </w:r>
    </w:p>
  </w:endnote>
  <w:endnote w:type="continuationSeparator" w:id="0">
    <w:p w14:paraId="50101FBB" w14:textId="77777777" w:rsidR="0035021A" w:rsidRDefault="0035021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E83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FAC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7E02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47ED8" w14:textId="77777777" w:rsidR="0035021A" w:rsidRDefault="0035021A" w:rsidP="00086E2C">
      <w:pPr>
        <w:spacing w:after="0" w:line="240" w:lineRule="auto"/>
      </w:pPr>
      <w:r>
        <w:separator/>
      </w:r>
    </w:p>
  </w:footnote>
  <w:footnote w:type="continuationSeparator" w:id="0">
    <w:p w14:paraId="46244499" w14:textId="77777777" w:rsidR="0035021A" w:rsidRDefault="0035021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3EDF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13A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AD9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842"/>
    <w:rsid w:val="00086E2C"/>
    <w:rsid w:val="000A2E7A"/>
    <w:rsid w:val="002244B7"/>
    <w:rsid w:val="00314D94"/>
    <w:rsid w:val="0035021A"/>
    <w:rsid w:val="00392842"/>
    <w:rsid w:val="00617568"/>
    <w:rsid w:val="006E68FA"/>
    <w:rsid w:val="00D04A6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7F109"/>
  <w15:chartTrackingRefBased/>
  <w15:docId w15:val="{F3C06F7E-B2A7-40CD-8581-164766F64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9284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2026-04-25T20:08:00Z</dcterms:created>
  <dcterms:modified xsi:type="dcterms:W3CDTF">2026-04-25T20:09:00Z</dcterms:modified>
</cp:coreProperties>
</file>