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597D6" w14:textId="77777777" w:rsidR="00701D14" w:rsidRDefault="00701D14" w:rsidP="00701D14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  <w:u w:val="single"/>
        </w:rPr>
        <w:t>William BROTHERWICK</w:t>
      </w:r>
      <w:r>
        <w:rPr>
          <w:rFonts w:cs="Times New Roman"/>
        </w:rPr>
        <w:t xml:space="preserve">       (fl.1466)</w:t>
      </w:r>
    </w:p>
    <w:p w14:paraId="12BED7F8" w14:textId="77777777" w:rsidR="00701D14" w:rsidRDefault="00701D14" w:rsidP="00701D14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</w:rPr>
        <w:t>Merchant.</w:t>
      </w:r>
    </w:p>
    <w:p w14:paraId="3E6FF5CC" w14:textId="77777777" w:rsidR="00701D14" w:rsidRDefault="00701D14" w:rsidP="00701D14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</w:p>
    <w:p w14:paraId="68356F7E" w14:textId="77777777" w:rsidR="00701D14" w:rsidRDefault="00701D14" w:rsidP="00701D14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</w:p>
    <w:p w14:paraId="6503338D" w14:textId="77777777" w:rsidR="00701D14" w:rsidRDefault="00701D14" w:rsidP="00701D14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</w:rPr>
        <w:t xml:space="preserve">  2 Jan.1466</w:t>
      </w:r>
      <w:r>
        <w:rPr>
          <w:rFonts w:cs="Times New Roman"/>
        </w:rPr>
        <w:tab/>
        <w:t>He was paid £10 for gunpowder for the use of the Earl of Warwick.</w:t>
      </w:r>
    </w:p>
    <w:p w14:paraId="46DD8EF3" w14:textId="77777777" w:rsidR="00701D14" w:rsidRPr="00981558" w:rsidRDefault="00701D14" w:rsidP="00701D14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981558">
        <w:rPr>
          <w:rFonts w:cs="Times New Roman"/>
        </w:rPr>
        <w:t>(“The Lordship of Middleham in 1465-6 and 1473-4 edited by Livia Vissa-Fuchs,</w:t>
      </w:r>
    </w:p>
    <w:p w14:paraId="3CC1DB3E" w14:textId="77777777" w:rsidR="00701D14" w:rsidRPr="00981558" w:rsidRDefault="00701D14" w:rsidP="00701D14">
      <w:pPr>
        <w:pStyle w:val="NoSpacing"/>
        <w:ind w:left="1440"/>
        <w:rPr>
          <w:rFonts w:cs="Times New Roman"/>
        </w:rPr>
      </w:pPr>
      <w:r w:rsidRPr="00981558">
        <w:rPr>
          <w:rFonts w:cs="Times New Roman"/>
        </w:rPr>
        <w:t>Jonathan Mackman and Anne F. Sutton” published by the York History Trust in</w:t>
      </w:r>
    </w:p>
    <w:p w14:paraId="7404A0A1" w14:textId="77777777" w:rsidR="00701D14" w:rsidRDefault="00701D14" w:rsidP="00701D14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981558">
        <w:rPr>
          <w:rFonts w:cs="Times New Roman"/>
        </w:rPr>
        <w:t xml:space="preserve">association with Shaun Tyas, 2023 </w:t>
      </w:r>
      <w:r>
        <w:rPr>
          <w:rFonts w:cs="Times New Roman"/>
        </w:rPr>
        <w:t>pp.150-1)</w:t>
      </w:r>
    </w:p>
    <w:p w14:paraId="709328C9" w14:textId="77777777" w:rsidR="00701D14" w:rsidRDefault="00701D14" w:rsidP="00701D14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</w:p>
    <w:p w14:paraId="5890A13A" w14:textId="77777777" w:rsidR="00701D14" w:rsidRDefault="00701D14" w:rsidP="00701D14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</w:p>
    <w:p w14:paraId="3F8611CD" w14:textId="77777777" w:rsidR="00701D14" w:rsidRDefault="00701D14" w:rsidP="00701D14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</w:rPr>
        <w:t>5 May 2026</w:t>
      </w:r>
    </w:p>
    <w:p w14:paraId="04274FB7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 w:rsidSect="00701D1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01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B55B11" w14:textId="77777777" w:rsidR="00C75A71" w:rsidRDefault="00C75A71" w:rsidP="00086E2C">
      <w:pPr>
        <w:spacing w:after="0" w:line="240" w:lineRule="auto"/>
      </w:pPr>
      <w:r>
        <w:separator/>
      </w:r>
    </w:p>
  </w:endnote>
  <w:endnote w:type="continuationSeparator" w:id="0">
    <w:p w14:paraId="5CE0CF3B" w14:textId="77777777" w:rsidR="00C75A71" w:rsidRDefault="00C75A7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5769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8E134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1230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64259" w14:textId="77777777" w:rsidR="00C75A71" w:rsidRDefault="00C75A71" w:rsidP="00086E2C">
      <w:pPr>
        <w:spacing w:after="0" w:line="240" w:lineRule="auto"/>
      </w:pPr>
      <w:r>
        <w:separator/>
      </w:r>
    </w:p>
  </w:footnote>
  <w:footnote w:type="continuationSeparator" w:id="0">
    <w:p w14:paraId="4FB30F34" w14:textId="77777777" w:rsidR="00C75A71" w:rsidRDefault="00C75A7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7D6E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4B7C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8634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D14"/>
    <w:rsid w:val="00086E2C"/>
    <w:rsid w:val="000A2E7A"/>
    <w:rsid w:val="002244B7"/>
    <w:rsid w:val="00314D94"/>
    <w:rsid w:val="005435B9"/>
    <w:rsid w:val="00617568"/>
    <w:rsid w:val="006E68FA"/>
    <w:rsid w:val="00701D14"/>
    <w:rsid w:val="008E56AD"/>
    <w:rsid w:val="009E21FF"/>
    <w:rsid w:val="00AF65CA"/>
    <w:rsid w:val="00C75A71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FA0D81"/>
  <w15:chartTrackingRefBased/>
  <w15:docId w15:val="{1B890ADE-1240-47DD-9284-DC1475959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2026-05-07T21:48:00Z</dcterms:created>
  <dcterms:modified xsi:type="dcterms:W3CDTF">2026-05-07T21:48:00Z</dcterms:modified>
</cp:coreProperties>
</file>