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03F93" w14:textId="77777777" w:rsidR="00931F65" w:rsidRDefault="00931F65" w:rsidP="00931F65">
      <w:pPr>
        <w:pStyle w:val="NoSpacing"/>
        <w:rPr>
          <w:lang w:val="en-US"/>
        </w:rPr>
      </w:pPr>
      <w:r>
        <w:rPr>
          <w:u w:val="single"/>
          <w:lang w:val="en-US"/>
        </w:rPr>
        <w:t>Dom. William BRONSTON</w:t>
      </w:r>
      <w:r>
        <w:rPr>
          <w:lang w:val="en-US"/>
        </w:rPr>
        <w:t xml:space="preserve">       (fl.1473)</w:t>
      </w:r>
    </w:p>
    <w:p w14:paraId="3563BAA7" w14:textId="77777777" w:rsidR="00931F65" w:rsidRDefault="00931F65" w:rsidP="00931F65">
      <w:pPr>
        <w:pStyle w:val="NoSpacing"/>
        <w:rPr>
          <w:lang w:val="en-US"/>
        </w:rPr>
      </w:pPr>
      <w:r>
        <w:rPr>
          <w:lang w:val="en-US"/>
        </w:rPr>
        <w:t xml:space="preserve">of the Monastery of Saints Mary and </w:t>
      </w:r>
      <w:proofErr w:type="spellStart"/>
      <w:r>
        <w:rPr>
          <w:lang w:val="en-US"/>
        </w:rPr>
        <w:t>Modwenna</w:t>
      </w:r>
      <w:proofErr w:type="spellEnd"/>
      <w:r>
        <w:rPr>
          <w:lang w:val="en-US"/>
        </w:rPr>
        <w:t>, Burton on Trent.</w:t>
      </w:r>
    </w:p>
    <w:p w14:paraId="4DFC60C0" w14:textId="77777777" w:rsidR="00931F65" w:rsidRDefault="00931F65" w:rsidP="00931F65">
      <w:pPr>
        <w:pStyle w:val="NoSpacing"/>
        <w:rPr>
          <w:lang w:val="en-US"/>
        </w:rPr>
      </w:pPr>
    </w:p>
    <w:p w14:paraId="6618758C" w14:textId="77777777" w:rsidR="00931F65" w:rsidRDefault="00931F65" w:rsidP="00931F65">
      <w:pPr>
        <w:pStyle w:val="NoSpacing"/>
        <w:rPr>
          <w:lang w:val="en-US"/>
        </w:rPr>
      </w:pPr>
    </w:p>
    <w:p w14:paraId="536266DB" w14:textId="77777777" w:rsidR="00931F65" w:rsidRDefault="00931F65" w:rsidP="00931F65">
      <w:pPr>
        <w:pStyle w:val="NoSpacing"/>
        <w:rPr>
          <w:lang w:val="en-US"/>
        </w:rPr>
      </w:pPr>
      <w:r>
        <w:rPr>
          <w:lang w:val="en-US"/>
        </w:rPr>
        <w:t>15 Mar.1473</w:t>
      </w:r>
      <w:r>
        <w:rPr>
          <w:lang w:val="en-US"/>
        </w:rPr>
        <w:tab/>
        <w:t>He died shortly before this time.   (C.P.R. 1467-77 p.395)</w:t>
      </w:r>
    </w:p>
    <w:p w14:paraId="0110C816" w14:textId="77777777" w:rsidR="00931F65" w:rsidRDefault="00931F65" w:rsidP="00931F65">
      <w:pPr>
        <w:pStyle w:val="NoSpacing"/>
        <w:rPr>
          <w:lang w:val="en-US"/>
        </w:rPr>
      </w:pPr>
    </w:p>
    <w:p w14:paraId="7BD8B660" w14:textId="77777777" w:rsidR="00931F65" w:rsidRDefault="00931F65" w:rsidP="00931F65">
      <w:pPr>
        <w:pStyle w:val="NoSpacing"/>
        <w:rPr>
          <w:lang w:val="en-US"/>
        </w:rPr>
      </w:pPr>
    </w:p>
    <w:p w14:paraId="43D97E88" w14:textId="77777777" w:rsidR="00931F65" w:rsidRDefault="00931F65" w:rsidP="00931F65">
      <w:pPr>
        <w:pStyle w:val="NoSpacing"/>
        <w:rPr>
          <w:lang w:val="en-US"/>
        </w:rPr>
      </w:pPr>
      <w:r>
        <w:rPr>
          <w:lang w:val="en-US"/>
        </w:rPr>
        <w:t>1 April 2026</w:t>
      </w:r>
    </w:p>
    <w:p w14:paraId="474F157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5D86B" w14:textId="77777777" w:rsidR="00136E0A" w:rsidRDefault="00136E0A" w:rsidP="00086E2C">
      <w:pPr>
        <w:spacing w:after="0" w:line="240" w:lineRule="auto"/>
      </w:pPr>
      <w:r>
        <w:separator/>
      </w:r>
    </w:p>
  </w:endnote>
  <w:endnote w:type="continuationSeparator" w:id="0">
    <w:p w14:paraId="4EF524F2" w14:textId="77777777" w:rsidR="00136E0A" w:rsidRDefault="00136E0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E0F1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B7F3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0435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2CFD4" w14:textId="77777777" w:rsidR="00136E0A" w:rsidRDefault="00136E0A" w:rsidP="00086E2C">
      <w:pPr>
        <w:spacing w:after="0" w:line="240" w:lineRule="auto"/>
      </w:pPr>
      <w:r>
        <w:separator/>
      </w:r>
    </w:p>
  </w:footnote>
  <w:footnote w:type="continuationSeparator" w:id="0">
    <w:p w14:paraId="27BB744C" w14:textId="77777777" w:rsidR="00136E0A" w:rsidRDefault="00136E0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D76E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133F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3B5B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F65"/>
    <w:rsid w:val="00086E2C"/>
    <w:rsid w:val="000A2E7A"/>
    <w:rsid w:val="00136E0A"/>
    <w:rsid w:val="002244B7"/>
    <w:rsid w:val="00314D94"/>
    <w:rsid w:val="004C00F4"/>
    <w:rsid w:val="00617568"/>
    <w:rsid w:val="006E68FA"/>
    <w:rsid w:val="00931F6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4E3A1"/>
  <w15:chartTrackingRefBased/>
  <w15:docId w15:val="{7ED27618-FC40-49F6-A106-4313BA03A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31F65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159</Characters>
  <Application>Microsoft Office Word</Application>
  <DocSecurity>0</DocSecurity>
  <Lines>9</Lines>
  <Paragraphs>6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2026-04-07T06:37:00Z</dcterms:created>
  <dcterms:modified xsi:type="dcterms:W3CDTF">2026-04-07T06:38:00Z</dcterms:modified>
</cp:coreProperties>
</file>