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8DBC" w14:textId="77777777" w:rsidR="005F47E8" w:rsidRDefault="005F47E8" w:rsidP="005F47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BROMLEY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(fl.1484)</w:t>
      </w:r>
    </w:p>
    <w:p w14:paraId="1EE613C1" w14:textId="2A43C1FF" w:rsidR="005F47E8" w:rsidRDefault="005F47E8" w:rsidP="005F47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Hodnet.</w:t>
      </w:r>
    </w:p>
    <w:p w14:paraId="7B909E43" w14:textId="77777777" w:rsidR="005F47E8" w:rsidRDefault="005F47E8" w:rsidP="005F47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1477A8" w14:textId="77777777" w:rsidR="005F47E8" w:rsidRDefault="005F47E8" w:rsidP="005F47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3F6A09" w14:textId="77777777" w:rsidR="005F47E8" w:rsidRDefault="005F47E8" w:rsidP="005F47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Newport, Shropshire,</w:t>
      </w:r>
    </w:p>
    <w:p w14:paraId="3DD39471" w14:textId="77777777" w:rsidR="005F47E8" w:rsidRDefault="005F47E8" w:rsidP="005F47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Humphrey Hille(d.1484)(q.v.).</w:t>
      </w:r>
    </w:p>
    <w:p w14:paraId="78F27D3A" w14:textId="77777777" w:rsidR="005F47E8" w:rsidRDefault="005F47E8" w:rsidP="005F47E8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09BB1388" w14:textId="77777777" w:rsidR="005F47E8" w:rsidRDefault="005F47E8" w:rsidP="005F47E8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p.25)</w:t>
      </w:r>
    </w:p>
    <w:p w14:paraId="68E90CD0" w14:textId="77777777" w:rsidR="005F47E8" w:rsidRDefault="005F47E8" w:rsidP="005F47E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F9D818C" w14:textId="77777777" w:rsidR="005F47E8" w:rsidRDefault="005F47E8" w:rsidP="005F47E8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87FA69B" w14:textId="77777777" w:rsidR="005F47E8" w:rsidRPr="00A82A69" w:rsidRDefault="005F47E8" w:rsidP="005F47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 February 2022</w:t>
      </w:r>
    </w:p>
    <w:p w14:paraId="5D234F6E" w14:textId="042784D8" w:rsidR="00BA00AB" w:rsidRPr="005F47E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F47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48C66" w14:textId="77777777" w:rsidR="005F47E8" w:rsidRDefault="005F47E8" w:rsidP="009139A6">
      <w:r>
        <w:separator/>
      </w:r>
    </w:p>
  </w:endnote>
  <w:endnote w:type="continuationSeparator" w:id="0">
    <w:p w14:paraId="556BDF09" w14:textId="77777777" w:rsidR="005F47E8" w:rsidRDefault="005F47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717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C769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FE2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B15B0" w14:textId="77777777" w:rsidR="005F47E8" w:rsidRDefault="005F47E8" w:rsidP="009139A6">
      <w:r>
        <w:separator/>
      </w:r>
    </w:p>
  </w:footnote>
  <w:footnote w:type="continuationSeparator" w:id="0">
    <w:p w14:paraId="68DFF406" w14:textId="77777777" w:rsidR="005F47E8" w:rsidRDefault="005F47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DED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BF7E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F7D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7E8"/>
    <w:rsid w:val="000666E0"/>
    <w:rsid w:val="002510B7"/>
    <w:rsid w:val="005C130B"/>
    <w:rsid w:val="005F47E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925D1"/>
  <w15:chartTrackingRefBased/>
  <w15:docId w15:val="{9D4C0700-065D-4FE4-8AB0-4D174EE39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2022-02-15T17:40:00Z</dcterms:created>
  <dcterms:modified xsi:type="dcterms:W3CDTF">2022-02-15T17:41:00Z</dcterms:modified>
</cp:coreProperties>
</file>